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3D57" w14:textId="77777777" w:rsidR="00A446E3" w:rsidRDefault="00A446E3" w:rsidP="00375CC5">
      <w:pPr>
        <w:jc w:val="both"/>
      </w:pPr>
    </w:p>
    <w:p w14:paraId="15D0E21D" w14:textId="77777777" w:rsidR="00E50202" w:rsidRPr="00A446E3" w:rsidRDefault="00E50202" w:rsidP="00375CC5">
      <w:pPr>
        <w:jc w:val="both"/>
        <w:rPr>
          <w:b/>
          <w:u w:val="single"/>
        </w:rPr>
      </w:pPr>
      <w:r w:rsidRPr="00A446E3">
        <w:rPr>
          <w:b/>
        </w:rPr>
        <w:t>Die Annahme dieser Anmeldung ist keine Aufnahmebestätigung!</w:t>
      </w:r>
    </w:p>
    <w:p w14:paraId="097F2C29" w14:textId="77777777" w:rsidR="00091861" w:rsidRPr="00FD555F" w:rsidRDefault="00375CC5" w:rsidP="00091861">
      <w:pPr>
        <w:jc w:val="both"/>
        <w:rPr>
          <w:szCs w:val="22"/>
        </w:rPr>
      </w:pPr>
      <w:r w:rsidRPr="00FD555F">
        <w:rPr>
          <w:szCs w:val="22"/>
        </w:rPr>
        <w:t xml:space="preserve">Die Wahrung der Transparenz bei der Datenverarbeitung ist für die Stadt Büren von besonderer Bedeutung. Informationen zur Verarbeitung personenbezogener Daten der Schüler*innen und Eltern/Sorgeberechtigten gem. Art. 13 EU DS-GVO erhalten Sie unter </w:t>
      </w:r>
      <w:hyperlink r:id="rId8" w:history="1">
        <w:r w:rsidRPr="00FD555F">
          <w:rPr>
            <w:rStyle w:val="Hyperlink"/>
            <w:szCs w:val="22"/>
          </w:rPr>
          <w:t>http://www.bueren.de/rathaus/Datenschutz.php</w:t>
        </w:r>
      </w:hyperlink>
      <w:r w:rsidRPr="00FD555F">
        <w:rPr>
          <w:szCs w:val="22"/>
        </w:rPr>
        <w:t>.</w:t>
      </w:r>
      <w:r w:rsidR="00091861" w:rsidRPr="00FD555F">
        <w:rPr>
          <w:szCs w:val="22"/>
        </w:rPr>
        <w:t xml:space="preserve"> </w:t>
      </w:r>
      <w:r w:rsidR="00091861" w:rsidRPr="00FD555F">
        <w:rPr>
          <w:rFonts w:cs="Arial"/>
          <w:color w:val="000000"/>
          <w:szCs w:val="22"/>
          <w:shd w:val="clear" w:color="auto" w:fill="FFFFFF"/>
        </w:rPr>
        <w:t xml:space="preserve">Bitte beachten Sie, dass Ihre Daten während der Übermittlung im Internet standardmäßig nicht geschützt sind und daher theoretisch von unbefugten Dritten eingesehen und verändert werden können. </w:t>
      </w:r>
    </w:p>
    <w:p w14:paraId="6ECDC828" w14:textId="77777777" w:rsidR="00375CC5" w:rsidRPr="00FD555F" w:rsidRDefault="00375CC5" w:rsidP="00091861">
      <w:pPr>
        <w:jc w:val="both"/>
        <w:rPr>
          <w:szCs w:val="22"/>
        </w:rPr>
      </w:pPr>
    </w:p>
    <w:p w14:paraId="67848743" w14:textId="77777777" w:rsidR="00B56F0D" w:rsidRPr="00FD555F" w:rsidRDefault="00375CC5" w:rsidP="0042121B">
      <w:pPr>
        <w:jc w:val="both"/>
        <w:rPr>
          <w:szCs w:val="22"/>
        </w:rPr>
      </w:pPr>
      <w:r w:rsidRPr="00FD555F">
        <w:rPr>
          <w:szCs w:val="22"/>
        </w:rPr>
        <w:t xml:space="preserve">Die Anmeldung kann per Post, </w:t>
      </w:r>
      <w:r w:rsidR="00E50202" w:rsidRPr="00FD555F">
        <w:rPr>
          <w:szCs w:val="22"/>
        </w:rPr>
        <w:t xml:space="preserve">E-Mail </w:t>
      </w:r>
      <w:r w:rsidRPr="00FD555F">
        <w:rPr>
          <w:szCs w:val="22"/>
        </w:rPr>
        <w:t>oder per Einwurf i</w:t>
      </w:r>
      <w:r w:rsidR="00E50202" w:rsidRPr="00FD555F">
        <w:rPr>
          <w:szCs w:val="22"/>
        </w:rPr>
        <w:t>n den</w:t>
      </w:r>
      <w:r w:rsidRPr="00FD555F">
        <w:rPr>
          <w:szCs w:val="22"/>
        </w:rPr>
        <w:t xml:space="preserve"> Briefkasten der entsprechenden Grundschule erfolgen. Bitte füllen Sie das Formular vollständig und lesbar aus. Es ist von beiden Sorgeberechtigten die Untersc</w:t>
      </w:r>
      <w:r w:rsidR="004F30E7" w:rsidRPr="00FD555F">
        <w:rPr>
          <w:szCs w:val="22"/>
        </w:rPr>
        <w:t>hrift erforderlich</w:t>
      </w:r>
      <w:r w:rsidRPr="00FD555F">
        <w:rPr>
          <w:szCs w:val="22"/>
        </w:rPr>
        <w:t xml:space="preserve">. </w:t>
      </w:r>
    </w:p>
    <w:p w14:paraId="6246025C" w14:textId="77777777" w:rsidR="00A446E3" w:rsidRPr="00FD555F" w:rsidRDefault="00A446E3" w:rsidP="0042121B">
      <w:pPr>
        <w:jc w:val="both"/>
        <w:rPr>
          <w:szCs w:val="22"/>
        </w:rPr>
      </w:pPr>
    </w:p>
    <w:p w14:paraId="32D56847" w14:textId="77777777" w:rsidR="00375CC5" w:rsidRPr="00FD555F" w:rsidRDefault="00BC31C1" w:rsidP="0042121B">
      <w:pPr>
        <w:jc w:val="both"/>
        <w:rPr>
          <w:szCs w:val="22"/>
        </w:rPr>
      </w:pPr>
      <w:r w:rsidRPr="00FD555F">
        <w:rPr>
          <w:szCs w:val="22"/>
        </w:rPr>
        <w:t>Die jeweilige Grundschule setzt sich zwecks Terminabsprache zu</w:t>
      </w:r>
      <w:r w:rsidR="00B56F0D" w:rsidRPr="00FD555F">
        <w:rPr>
          <w:szCs w:val="22"/>
        </w:rPr>
        <w:t xml:space="preserve"> einem</w:t>
      </w:r>
      <w:r w:rsidRPr="00FD555F">
        <w:rPr>
          <w:szCs w:val="22"/>
        </w:rPr>
        <w:t xml:space="preserve"> persönlichen Kennenlernen Ihres Kindes mit Ihnen in Verbindung.</w:t>
      </w:r>
      <w:r w:rsidR="00B56F0D" w:rsidRPr="00FD555F">
        <w:rPr>
          <w:szCs w:val="22"/>
        </w:rPr>
        <w:t xml:space="preserve"> Sollten Sie weitere Fragen haben, wenden Sie sich bitte an die entsprechende Grundschule.</w:t>
      </w:r>
    </w:p>
    <w:p w14:paraId="400E3200" w14:textId="77777777" w:rsidR="00BC31C1" w:rsidRDefault="00BC31C1" w:rsidP="007734E6">
      <w:pPr>
        <w:tabs>
          <w:tab w:val="left" w:pos="4111"/>
        </w:tabs>
      </w:pPr>
    </w:p>
    <w:p w14:paraId="7BA10B67" w14:textId="7F9C0614" w:rsidR="003547C5" w:rsidRDefault="00030A03" w:rsidP="007734E6">
      <w:pPr>
        <w:tabs>
          <w:tab w:val="left" w:pos="4111"/>
        </w:tabs>
        <w:rPr>
          <w:rFonts w:cs="Arial"/>
          <w:sz w:val="26"/>
          <w:szCs w:val="26"/>
        </w:rPr>
      </w:pPr>
      <w:r w:rsidRPr="00BE18F8">
        <w:rPr>
          <w:b/>
          <w:sz w:val="26"/>
          <w:szCs w:val="26"/>
        </w:rPr>
        <w:t xml:space="preserve">Vorname </w:t>
      </w:r>
      <w:r w:rsidR="00375CC5" w:rsidRPr="00BE18F8">
        <w:rPr>
          <w:sz w:val="26"/>
          <w:szCs w:val="26"/>
        </w:rPr>
        <w:t>des</w:t>
      </w:r>
      <w:r w:rsidR="00F963B3" w:rsidRPr="00BE18F8">
        <w:rPr>
          <w:sz w:val="26"/>
          <w:szCs w:val="26"/>
        </w:rPr>
        <w:t xml:space="preserve"> Kindes</w:t>
      </w:r>
      <w:r w:rsidR="007734E6">
        <w:rPr>
          <w:sz w:val="26"/>
          <w:szCs w:val="26"/>
        </w:rPr>
        <w:t>:</w:t>
      </w:r>
      <w:r w:rsidR="003547C5" w:rsidRPr="00BE18F8">
        <w:rPr>
          <w:sz w:val="26"/>
          <w:szCs w:val="26"/>
        </w:rPr>
        <w:tab/>
      </w:r>
      <w:r w:rsidR="00F963B3" w:rsidRPr="00A53BE2">
        <w:rPr>
          <w:rFonts w:cs="Arial"/>
          <w:b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963B3" w:rsidRPr="00A53BE2">
        <w:rPr>
          <w:rFonts w:cs="Arial"/>
          <w:b/>
          <w:sz w:val="26"/>
          <w:szCs w:val="26"/>
        </w:rPr>
        <w:instrText xml:space="preserve"> FORMTEXT </w:instrText>
      </w:r>
      <w:r w:rsidR="00F963B3" w:rsidRPr="00A53BE2">
        <w:rPr>
          <w:rFonts w:cs="Arial"/>
          <w:b/>
          <w:sz w:val="26"/>
          <w:szCs w:val="26"/>
        </w:rPr>
      </w:r>
      <w:r w:rsidR="00F963B3" w:rsidRPr="00A53BE2">
        <w:rPr>
          <w:rFonts w:cs="Arial"/>
          <w:b/>
          <w:sz w:val="26"/>
          <w:szCs w:val="26"/>
        </w:rPr>
        <w:fldChar w:fldCharType="separate"/>
      </w:r>
      <w:r w:rsidR="005E46CC">
        <w:rPr>
          <w:rFonts w:cs="Arial"/>
          <w:b/>
          <w:sz w:val="26"/>
          <w:szCs w:val="26"/>
        </w:rPr>
        <w:t> </w:t>
      </w:r>
      <w:r w:rsidR="005E46CC">
        <w:rPr>
          <w:rFonts w:cs="Arial"/>
          <w:b/>
          <w:sz w:val="26"/>
          <w:szCs w:val="26"/>
        </w:rPr>
        <w:t> </w:t>
      </w:r>
      <w:r w:rsidR="005E46CC">
        <w:rPr>
          <w:rFonts w:cs="Arial"/>
          <w:b/>
          <w:sz w:val="26"/>
          <w:szCs w:val="26"/>
        </w:rPr>
        <w:t> </w:t>
      </w:r>
      <w:r w:rsidR="005E46CC">
        <w:rPr>
          <w:rFonts w:cs="Arial"/>
          <w:b/>
          <w:sz w:val="26"/>
          <w:szCs w:val="26"/>
        </w:rPr>
        <w:t> </w:t>
      </w:r>
      <w:r w:rsidR="005E46CC">
        <w:rPr>
          <w:rFonts w:cs="Arial"/>
          <w:b/>
          <w:sz w:val="26"/>
          <w:szCs w:val="26"/>
        </w:rPr>
        <w:t> </w:t>
      </w:r>
      <w:r w:rsidR="00F963B3" w:rsidRPr="00A53BE2">
        <w:rPr>
          <w:rFonts w:cs="Arial"/>
          <w:b/>
          <w:sz w:val="26"/>
          <w:szCs w:val="26"/>
        </w:rPr>
        <w:fldChar w:fldCharType="end"/>
      </w:r>
    </w:p>
    <w:p w14:paraId="6C3F73B7" w14:textId="77777777" w:rsidR="007734E6" w:rsidRPr="00A53BE2" w:rsidRDefault="007734E6" w:rsidP="007734E6">
      <w:pPr>
        <w:tabs>
          <w:tab w:val="left" w:pos="4111"/>
        </w:tabs>
        <w:rPr>
          <w:rFonts w:cs="Arial"/>
          <w:b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Pr="00A53BE2">
        <w:rPr>
          <w:rFonts w:cs="Arial"/>
          <w:b/>
          <w:sz w:val="26"/>
          <w:szCs w:val="26"/>
        </w:rPr>
        <w:t>______________________________</w:t>
      </w:r>
    </w:p>
    <w:p w14:paraId="594712B7" w14:textId="77777777" w:rsidR="007734E6" w:rsidRPr="00A53BE2" w:rsidRDefault="007734E6" w:rsidP="007734E6">
      <w:pPr>
        <w:tabs>
          <w:tab w:val="left" w:pos="4111"/>
        </w:tabs>
        <w:rPr>
          <w:rFonts w:cs="Arial"/>
          <w:b/>
          <w:sz w:val="26"/>
          <w:szCs w:val="26"/>
        </w:rPr>
      </w:pPr>
    </w:p>
    <w:p w14:paraId="16A5CB3A" w14:textId="77777777" w:rsidR="00F8326E" w:rsidRPr="00BE18F8" w:rsidRDefault="003547C5" w:rsidP="007734E6">
      <w:pPr>
        <w:tabs>
          <w:tab w:val="left" w:pos="4111"/>
        </w:tabs>
        <w:rPr>
          <w:sz w:val="26"/>
          <w:szCs w:val="26"/>
        </w:rPr>
      </w:pPr>
      <w:r w:rsidRPr="00BE18F8">
        <w:rPr>
          <w:b/>
          <w:sz w:val="26"/>
          <w:szCs w:val="26"/>
        </w:rPr>
        <w:t>Familienna</w:t>
      </w:r>
      <w:r w:rsidR="00030A03" w:rsidRPr="00BE18F8">
        <w:rPr>
          <w:b/>
          <w:sz w:val="26"/>
          <w:szCs w:val="26"/>
        </w:rPr>
        <w:t>me</w:t>
      </w:r>
      <w:r w:rsidR="00030A03" w:rsidRPr="00BE18F8">
        <w:rPr>
          <w:sz w:val="26"/>
          <w:szCs w:val="26"/>
        </w:rPr>
        <w:t xml:space="preserve"> </w:t>
      </w:r>
      <w:r w:rsidR="00BC31C1" w:rsidRPr="00BE18F8">
        <w:rPr>
          <w:sz w:val="26"/>
          <w:szCs w:val="26"/>
        </w:rPr>
        <w:t>des Kindes:</w:t>
      </w:r>
      <w:r w:rsidRPr="00BE18F8">
        <w:rPr>
          <w:sz w:val="26"/>
          <w:szCs w:val="26"/>
        </w:rPr>
        <w:tab/>
      </w:r>
      <w:r w:rsidR="00F963B3" w:rsidRPr="00BE18F8">
        <w:rPr>
          <w:rFonts w:cs="Arial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963B3" w:rsidRPr="00BE18F8">
        <w:rPr>
          <w:rFonts w:cs="Arial"/>
          <w:sz w:val="26"/>
          <w:szCs w:val="26"/>
        </w:rPr>
        <w:instrText xml:space="preserve"> FORMTEXT </w:instrText>
      </w:r>
      <w:r w:rsidR="00F963B3" w:rsidRPr="00BE18F8">
        <w:rPr>
          <w:rFonts w:cs="Arial"/>
          <w:sz w:val="26"/>
          <w:szCs w:val="26"/>
        </w:rPr>
      </w:r>
      <w:r w:rsidR="00F963B3" w:rsidRPr="00BE18F8">
        <w:rPr>
          <w:rFonts w:cs="Arial"/>
          <w:sz w:val="26"/>
          <w:szCs w:val="26"/>
        </w:rPr>
        <w:fldChar w:fldCharType="separate"/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767CCE">
        <w:rPr>
          <w:rFonts w:cs="Arial"/>
          <w:noProof/>
          <w:sz w:val="26"/>
          <w:szCs w:val="26"/>
        </w:rPr>
        <w:t> </w:t>
      </w:r>
      <w:r w:rsidR="00F963B3" w:rsidRPr="00BE18F8">
        <w:rPr>
          <w:rFonts w:cs="Arial"/>
          <w:sz w:val="26"/>
          <w:szCs w:val="26"/>
        </w:rPr>
        <w:fldChar w:fldCharType="end"/>
      </w:r>
    </w:p>
    <w:p w14:paraId="71723441" w14:textId="77777777" w:rsidR="0042121B" w:rsidRPr="00A53BE2" w:rsidRDefault="007734E6" w:rsidP="007734E6">
      <w:pPr>
        <w:tabs>
          <w:tab w:val="left" w:pos="4111"/>
        </w:tabs>
        <w:rPr>
          <w:b/>
          <w:sz w:val="24"/>
        </w:rPr>
      </w:pPr>
      <w:r>
        <w:rPr>
          <w:b/>
          <w:sz w:val="24"/>
        </w:rPr>
        <w:tab/>
      </w:r>
      <w:r w:rsidRPr="00A53BE2">
        <w:rPr>
          <w:b/>
          <w:sz w:val="24"/>
        </w:rPr>
        <w:t>_________________________________</w:t>
      </w:r>
    </w:p>
    <w:p w14:paraId="454B86B1" w14:textId="77777777" w:rsidR="007734E6" w:rsidRPr="007734E6" w:rsidRDefault="007734E6" w:rsidP="007734E6">
      <w:pPr>
        <w:tabs>
          <w:tab w:val="left" w:pos="4820"/>
        </w:tabs>
        <w:rPr>
          <w:sz w:val="24"/>
        </w:rPr>
      </w:pPr>
    </w:p>
    <w:p w14:paraId="7D7B0F7C" w14:textId="77777777" w:rsidR="006F1652" w:rsidRPr="00B56F0D" w:rsidRDefault="00375CC5">
      <w:pPr>
        <w:rPr>
          <w:b/>
        </w:rPr>
      </w:pPr>
      <w:r w:rsidRPr="00B56F0D">
        <w:rPr>
          <w:b/>
          <w:sz w:val="24"/>
        </w:rPr>
        <w:t xml:space="preserve">Folgende Grundschule wähle ich/ </w:t>
      </w:r>
      <w:r w:rsidR="00137152" w:rsidRPr="00B56F0D">
        <w:rPr>
          <w:b/>
          <w:sz w:val="24"/>
        </w:rPr>
        <w:t>wählen wir für mein/ unser Kind</w:t>
      </w:r>
      <w:r w:rsidR="00137152" w:rsidRPr="00B56F0D">
        <w:rPr>
          <w:b/>
        </w:rPr>
        <w:t xml:space="preserve">: </w:t>
      </w:r>
    </w:p>
    <w:p w14:paraId="750E0A6B" w14:textId="77777777" w:rsidR="000D7C3B" w:rsidRDefault="000D7C3B">
      <w:r>
        <w:t xml:space="preserve">(Bitte </w:t>
      </w:r>
      <w:r w:rsidR="006F1652">
        <w:t xml:space="preserve">nur 1 Schule </w:t>
      </w:r>
      <w:r>
        <w:t>ankreuzen)</w:t>
      </w:r>
    </w:p>
    <w:p w14:paraId="36B2AD2C" w14:textId="77777777" w:rsidR="006F1652" w:rsidRPr="00F963B3" w:rsidRDefault="006F1652" w:rsidP="00F963B3"/>
    <w:p w14:paraId="7FAA4606" w14:textId="77777777" w:rsidR="001569D8" w:rsidRPr="003547C5" w:rsidRDefault="001569D8" w:rsidP="001569D8">
      <w:pPr>
        <w:ind w:firstLine="708"/>
      </w:pPr>
    </w:p>
    <w:p w14:paraId="424D5A9A" w14:textId="77777777" w:rsidR="001569D8" w:rsidRDefault="001569D8" w:rsidP="001569D8">
      <w:pPr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Pr="00F963B3">
        <w:rPr>
          <w:rFonts w:cs="Arial"/>
          <w:sz w:val="28"/>
          <w:szCs w:val="28"/>
        </w:rPr>
      </w:r>
      <w:r w:rsidRPr="00F963B3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Pr="00F963B3">
        <w:rPr>
          <w:b/>
          <w:sz w:val="24"/>
        </w:rPr>
        <w:t>Grundschulverbund Wegwarte</w:t>
      </w:r>
    </w:p>
    <w:p w14:paraId="2C999AB1" w14:textId="77777777" w:rsidR="001569D8" w:rsidRPr="001569D8" w:rsidRDefault="000D7C3B" w:rsidP="001569D8">
      <w:pPr>
        <w:ind w:left="709"/>
      </w:pPr>
      <w:r w:rsidRPr="001569D8">
        <w:t>Hauptstandort:</w:t>
      </w:r>
    </w:p>
    <w:p w14:paraId="1BD03C7D" w14:textId="77777777" w:rsidR="00F963B3" w:rsidRPr="00F963B3" w:rsidRDefault="00E50202" w:rsidP="001569D8">
      <w:pPr>
        <w:ind w:left="709"/>
      </w:pPr>
      <w:r w:rsidRPr="00F963B3">
        <w:t xml:space="preserve">Briloner Str. 23, </w:t>
      </w:r>
      <w:r w:rsidR="006F1652" w:rsidRPr="00F963B3">
        <w:t>33142 Büren</w:t>
      </w:r>
      <w:r w:rsidR="00667941" w:rsidRPr="00F963B3">
        <w:t xml:space="preserve">, </w:t>
      </w:r>
      <w:hyperlink r:id="rId9" w:history="1">
        <w:r w:rsidR="00667941" w:rsidRPr="00F963B3">
          <w:rPr>
            <w:rStyle w:val="Hyperlink"/>
          </w:rPr>
          <w:t>anmeldung@gsv-wegwarte.de</w:t>
        </w:r>
      </w:hyperlink>
    </w:p>
    <w:p w14:paraId="1EAD4621" w14:textId="77777777" w:rsidR="00F963B3" w:rsidRPr="001569D8" w:rsidRDefault="00F963B3" w:rsidP="001569D8">
      <w:pPr>
        <w:ind w:left="709"/>
        <w:rPr>
          <w:rFonts w:cs="Arial"/>
          <w:sz w:val="28"/>
          <w:szCs w:val="28"/>
        </w:rPr>
      </w:pPr>
    </w:p>
    <w:p w14:paraId="786814BC" w14:textId="77777777" w:rsidR="001569D8" w:rsidRDefault="000D7C3B" w:rsidP="001569D8">
      <w:pPr>
        <w:ind w:left="709"/>
        <w:rPr>
          <w:i/>
        </w:rPr>
      </w:pPr>
      <w:r w:rsidRPr="001569D8">
        <w:t>Teilstandort</w:t>
      </w:r>
      <w:r w:rsidRPr="00F963B3">
        <w:rPr>
          <w:i/>
        </w:rPr>
        <w:t>:</w:t>
      </w:r>
      <w:r w:rsidR="001569D8">
        <w:rPr>
          <w:i/>
        </w:rPr>
        <w:t xml:space="preserve"> </w:t>
      </w:r>
    </w:p>
    <w:p w14:paraId="4BF06BB4" w14:textId="77777777" w:rsidR="000D7C3B" w:rsidRPr="003547C5" w:rsidRDefault="00E50202" w:rsidP="001569D8">
      <w:pPr>
        <w:ind w:left="709"/>
      </w:pPr>
      <w:r w:rsidRPr="003547C5">
        <w:t xml:space="preserve">Harthberg 18, </w:t>
      </w:r>
      <w:r w:rsidR="006F1652" w:rsidRPr="003547C5">
        <w:t>33142 Büren</w:t>
      </w:r>
      <w:r w:rsidRPr="003547C5">
        <w:t>-Harth</w:t>
      </w:r>
      <w:r w:rsidR="00667941" w:rsidRPr="003547C5">
        <w:t xml:space="preserve">, </w:t>
      </w:r>
      <w:hyperlink r:id="rId10" w:history="1">
        <w:r w:rsidR="00667941" w:rsidRPr="003547C5">
          <w:rPr>
            <w:rStyle w:val="Hyperlink"/>
          </w:rPr>
          <w:t>anmeldung@gsv-wegwarte.de</w:t>
        </w:r>
      </w:hyperlink>
      <w:r w:rsidR="006F1652" w:rsidRPr="003547C5">
        <w:br/>
      </w:r>
    </w:p>
    <w:p w14:paraId="6160B886" w14:textId="77777777" w:rsidR="00F963B3" w:rsidRDefault="001569D8" w:rsidP="001569D8">
      <w:pPr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Pr="00F963B3">
        <w:rPr>
          <w:rFonts w:cs="Arial"/>
          <w:sz w:val="28"/>
          <w:szCs w:val="28"/>
        </w:rPr>
      </w:r>
      <w:r w:rsidRPr="00F963B3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="000D7C3B" w:rsidRPr="003547C5">
        <w:rPr>
          <w:b/>
          <w:sz w:val="24"/>
        </w:rPr>
        <w:t xml:space="preserve">Grundschulverbund Almetal </w:t>
      </w:r>
    </w:p>
    <w:p w14:paraId="5693C83E" w14:textId="77777777" w:rsidR="00F963B3" w:rsidRPr="001569D8" w:rsidRDefault="000D7C3B" w:rsidP="00F963B3">
      <w:pPr>
        <w:ind w:firstLine="708"/>
      </w:pPr>
      <w:r w:rsidRPr="001569D8">
        <w:t>Hauptstandort:</w:t>
      </w:r>
    </w:p>
    <w:p w14:paraId="7E75CB03" w14:textId="77777777" w:rsidR="003547C5" w:rsidRPr="001569D8" w:rsidRDefault="000D7C3B" w:rsidP="00F963B3">
      <w:pPr>
        <w:ind w:firstLine="708"/>
      </w:pPr>
      <w:r w:rsidRPr="003547C5">
        <w:t>Meinolfu</w:t>
      </w:r>
      <w:r w:rsidR="00E50202" w:rsidRPr="003547C5">
        <w:t xml:space="preserve">sstr. 1, </w:t>
      </w:r>
      <w:r w:rsidR="006F1652" w:rsidRPr="003547C5">
        <w:t>33142 Büren-Wewelsburg</w:t>
      </w:r>
      <w:r w:rsidR="00667941" w:rsidRPr="003547C5">
        <w:t xml:space="preserve">, </w:t>
      </w:r>
      <w:hyperlink r:id="rId11" w:history="1">
        <w:r w:rsidR="005F6302" w:rsidRPr="003547C5">
          <w:rPr>
            <w:rStyle w:val="Hyperlink"/>
          </w:rPr>
          <w:t>info@gsv-almetal.de</w:t>
        </w:r>
      </w:hyperlink>
      <w:r w:rsidR="005F6302" w:rsidRPr="003547C5">
        <w:t xml:space="preserve"> </w:t>
      </w:r>
      <w:r w:rsidR="006F1652" w:rsidRPr="003547C5">
        <w:br/>
      </w:r>
    </w:p>
    <w:p w14:paraId="07FA1FCA" w14:textId="77777777" w:rsidR="00F963B3" w:rsidRPr="001569D8" w:rsidRDefault="000D7C3B" w:rsidP="00F963B3">
      <w:pPr>
        <w:ind w:firstLine="708"/>
      </w:pPr>
      <w:r w:rsidRPr="001569D8">
        <w:t>Teilstandort:</w:t>
      </w:r>
    </w:p>
    <w:p w14:paraId="21A238DD" w14:textId="77777777" w:rsidR="000D7C3B" w:rsidRDefault="00E50202" w:rsidP="00F963B3">
      <w:pPr>
        <w:ind w:firstLine="708"/>
      </w:pPr>
      <w:r w:rsidRPr="003547C5">
        <w:t xml:space="preserve">Meinwerkstr. 7, </w:t>
      </w:r>
      <w:r w:rsidR="000D7C3B" w:rsidRPr="003547C5">
        <w:t>33142 Büren-Brenken</w:t>
      </w:r>
      <w:r w:rsidR="005F6302" w:rsidRPr="003547C5">
        <w:t xml:space="preserve">, </w:t>
      </w:r>
      <w:hyperlink r:id="rId12" w:history="1">
        <w:r w:rsidR="005F6302" w:rsidRPr="003547C5">
          <w:rPr>
            <w:rStyle w:val="Hyperlink"/>
          </w:rPr>
          <w:t>info@gsv-almetal.de</w:t>
        </w:r>
      </w:hyperlink>
      <w:r w:rsidR="005F6302" w:rsidRPr="003547C5">
        <w:t xml:space="preserve"> </w:t>
      </w:r>
      <w:r w:rsidR="000D7C3B" w:rsidRPr="003547C5">
        <w:br/>
      </w:r>
    </w:p>
    <w:p w14:paraId="676C3DC4" w14:textId="77777777" w:rsidR="00F963B3" w:rsidRPr="003547C5" w:rsidRDefault="00F963B3" w:rsidP="00F963B3">
      <w:pPr>
        <w:ind w:firstLine="708"/>
      </w:pPr>
    </w:p>
    <w:p w14:paraId="3E8A6CFB" w14:textId="77777777" w:rsidR="007B1874" w:rsidRPr="003547C5" w:rsidRDefault="00F963B3" w:rsidP="00F963B3">
      <w:pPr>
        <w:pStyle w:val="Listenabsatz"/>
        <w:ind w:left="0"/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Pr="00F963B3">
        <w:rPr>
          <w:rFonts w:cs="Arial"/>
          <w:sz w:val="28"/>
          <w:szCs w:val="28"/>
        </w:rPr>
      </w:r>
      <w:r w:rsidRPr="00F963B3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="007B1874" w:rsidRPr="003547C5">
        <w:rPr>
          <w:b/>
          <w:sz w:val="24"/>
        </w:rPr>
        <w:t>Katholische Grundschule Steinhausen</w:t>
      </w:r>
    </w:p>
    <w:p w14:paraId="5F83BEC9" w14:textId="77777777" w:rsidR="007B1874" w:rsidRDefault="003547C5" w:rsidP="001569D8">
      <w:pPr>
        <w:ind w:firstLine="708"/>
      </w:pPr>
      <w:r>
        <w:t>S</w:t>
      </w:r>
      <w:r w:rsidR="007B1874" w:rsidRPr="003547C5">
        <w:t>chulstr. 13, 33142 Büren-Steinhausen</w:t>
      </w:r>
      <w:r w:rsidR="005F6302" w:rsidRPr="003547C5">
        <w:t xml:space="preserve">, </w:t>
      </w:r>
      <w:hyperlink r:id="rId13" w:history="1">
        <w:r w:rsidR="005F6302" w:rsidRPr="003547C5">
          <w:rPr>
            <w:rStyle w:val="Hyperlink"/>
          </w:rPr>
          <w:t>sekretariat@grundschule-steinhausen.de</w:t>
        </w:r>
      </w:hyperlink>
      <w:r w:rsidR="005F6302" w:rsidRPr="003547C5">
        <w:t xml:space="preserve"> </w:t>
      </w:r>
    </w:p>
    <w:p w14:paraId="5C3B0A8C" w14:textId="77777777" w:rsidR="003547C5" w:rsidRPr="003547C5" w:rsidRDefault="003547C5" w:rsidP="003547C5"/>
    <w:p w14:paraId="60107B6B" w14:textId="77777777" w:rsidR="00F963B3" w:rsidRPr="003547C5" w:rsidRDefault="00F963B3" w:rsidP="003547C5"/>
    <w:p w14:paraId="735B9A8D" w14:textId="77777777" w:rsidR="007B1874" w:rsidRPr="003547C5" w:rsidRDefault="00F963B3" w:rsidP="00F963B3">
      <w:pPr>
        <w:pStyle w:val="Listenabsatz"/>
        <w:ind w:left="0"/>
        <w:rPr>
          <w:b/>
          <w:sz w:val="24"/>
        </w:rPr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Pr="00F963B3">
        <w:rPr>
          <w:rFonts w:cs="Arial"/>
          <w:sz w:val="28"/>
          <w:szCs w:val="28"/>
        </w:rPr>
      </w:r>
      <w:r w:rsidRPr="00F963B3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  <w:r w:rsidR="007B1874" w:rsidRPr="003547C5">
        <w:rPr>
          <w:b/>
          <w:sz w:val="24"/>
        </w:rPr>
        <w:t>Gemeinschaftsgrundschule Lindenhof</w:t>
      </w:r>
    </w:p>
    <w:p w14:paraId="1C44F588" w14:textId="77777777" w:rsidR="00F8326E" w:rsidRDefault="007B1874" w:rsidP="001569D8">
      <w:pPr>
        <w:ind w:firstLine="708"/>
      </w:pPr>
      <w:r w:rsidRPr="003547C5">
        <w:t>Lindenhof 10, 33142 Büren</w:t>
      </w:r>
      <w:r w:rsidR="009C2F2B" w:rsidRPr="003547C5">
        <w:t xml:space="preserve">, </w:t>
      </w:r>
      <w:hyperlink r:id="rId14" w:history="1">
        <w:r w:rsidR="009C2F2B" w:rsidRPr="003547C5">
          <w:rPr>
            <w:rStyle w:val="Hyperlink"/>
          </w:rPr>
          <w:t>sekretariat@lindenhofschule-bueren.de</w:t>
        </w:r>
      </w:hyperlink>
      <w:r w:rsidR="009C2F2B" w:rsidRPr="003547C5">
        <w:t xml:space="preserve"> </w:t>
      </w:r>
      <w:r w:rsidR="000D7C3B" w:rsidRPr="003547C5">
        <w:br/>
      </w:r>
    </w:p>
    <w:p w14:paraId="1C8C21DF" w14:textId="77777777" w:rsidR="00CC529C" w:rsidRDefault="00CC529C">
      <w:r>
        <w:br w:type="page"/>
      </w:r>
    </w:p>
    <w:p w14:paraId="46FC3C15" w14:textId="77777777" w:rsidR="000D7C3B" w:rsidRPr="0012294F" w:rsidRDefault="000D7C3B" w:rsidP="000D7C3B">
      <w:pPr>
        <w:rPr>
          <w:rFonts w:eastAsia="Times New Roman" w:cs="Arial"/>
          <w:b/>
          <w:color w:val="000000"/>
          <w:sz w:val="24"/>
          <w:u w:val="single"/>
          <w:lang w:eastAsia="de-DE"/>
        </w:rPr>
      </w:pPr>
      <w:r w:rsidRPr="0012294F">
        <w:rPr>
          <w:rFonts w:eastAsia="Times New Roman" w:cs="Arial"/>
          <w:b/>
          <w:color w:val="000000"/>
          <w:sz w:val="24"/>
          <w:u w:val="single"/>
          <w:lang w:eastAsia="de-DE"/>
        </w:rPr>
        <w:lastRenderedPageBreak/>
        <w:t>Einschulung:</w:t>
      </w:r>
    </w:p>
    <w:p w14:paraId="5599C3D3" w14:textId="77777777" w:rsidR="000D7C3B" w:rsidRDefault="000D7C3B" w:rsidP="000D7C3B">
      <w:pPr>
        <w:rPr>
          <w:rFonts w:eastAsia="Times New Roman" w:cs="Arial"/>
          <w:color w:val="000000"/>
          <w:szCs w:val="22"/>
          <w:lang w:eastAsia="de-DE"/>
        </w:rPr>
      </w:pPr>
    </w:p>
    <w:p w14:paraId="06FA5976" w14:textId="77777777" w:rsidR="000D2562" w:rsidRPr="006E3E04" w:rsidRDefault="00640BBB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"/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>
        <w:rPr>
          <w:rFonts w:eastAsia="Times New Roman" w:cs="Arial"/>
          <w:color w:val="000000"/>
          <w:szCs w:val="22"/>
          <w:lang w:eastAsia="de-DE"/>
        </w:rPr>
      </w:r>
      <w:r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bookmarkEnd w:id="0"/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0D7C3B">
        <w:rPr>
          <w:rFonts w:eastAsia="Times New Roman" w:cs="Arial"/>
          <w:color w:val="000000"/>
          <w:szCs w:val="22"/>
          <w:lang w:eastAsia="de-DE"/>
        </w:rPr>
        <w:t xml:space="preserve">Schulpflicht ab </w:t>
      </w:r>
      <w:r w:rsidR="000D7C3B" w:rsidRPr="006E3E04">
        <w:rPr>
          <w:rFonts w:eastAsia="Times New Roman" w:cs="Arial"/>
          <w:color w:val="000000"/>
          <w:szCs w:val="22"/>
          <w:u w:val="single"/>
          <w:lang w:eastAsia="de-DE"/>
        </w:rPr>
        <w:t>01.08.20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bookmarkEnd w:id="1"/>
    </w:p>
    <w:p w14:paraId="4D46B53F" w14:textId="77777777" w:rsidR="000D2562" w:rsidRPr="006E3E04" w:rsidRDefault="000D2562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</w:p>
    <w:p w14:paraId="2CA40043" w14:textId="77777777" w:rsidR="000D7C3B" w:rsidRDefault="00640BBB" w:rsidP="00640BBB">
      <w:pPr>
        <w:rPr>
          <w:rFonts w:eastAsia="Times New Roman" w:cs="Arial"/>
          <w:color w:val="000000"/>
          <w:szCs w:val="22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>
        <w:rPr>
          <w:rFonts w:eastAsia="Times New Roman" w:cs="Arial"/>
          <w:color w:val="000000"/>
          <w:szCs w:val="22"/>
          <w:lang w:eastAsia="de-DE"/>
        </w:rPr>
      </w:r>
      <w:r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6F1652">
        <w:rPr>
          <w:rFonts w:eastAsia="Times New Roman" w:cs="Arial"/>
          <w:color w:val="000000"/>
          <w:szCs w:val="22"/>
          <w:lang w:eastAsia="de-DE"/>
        </w:rPr>
        <w:t xml:space="preserve">vorzeitige Anmeldung </w:t>
      </w:r>
      <w:r w:rsidR="00137152">
        <w:rPr>
          <w:rFonts w:eastAsia="Times New Roman" w:cs="Arial"/>
          <w:color w:val="000000"/>
          <w:szCs w:val="22"/>
          <w:lang w:eastAsia="de-DE"/>
        </w:rPr>
        <w:t>a</w:t>
      </w:r>
      <w:r w:rsidR="000D7C3B" w:rsidRPr="000D7C3B">
        <w:rPr>
          <w:rFonts w:eastAsia="Times New Roman" w:cs="Arial"/>
          <w:color w:val="000000"/>
          <w:szCs w:val="22"/>
          <w:lang w:eastAsia="de-DE"/>
        </w:rPr>
        <w:t xml:space="preserve">uf </w:t>
      </w:r>
      <w:r w:rsidR="006F1652">
        <w:rPr>
          <w:rFonts w:eastAsia="Times New Roman" w:cs="Arial"/>
          <w:color w:val="000000"/>
          <w:szCs w:val="22"/>
          <w:lang w:eastAsia="de-DE"/>
        </w:rPr>
        <w:t xml:space="preserve">besonderen </w:t>
      </w:r>
      <w:r w:rsidR="00A73C93">
        <w:rPr>
          <w:rFonts w:eastAsia="Times New Roman" w:cs="Arial"/>
          <w:color w:val="000000"/>
          <w:szCs w:val="22"/>
          <w:lang w:eastAsia="de-DE"/>
        </w:rPr>
        <w:t xml:space="preserve">Antrag </w:t>
      </w:r>
    </w:p>
    <w:p w14:paraId="2AAAE408" w14:textId="77777777" w:rsidR="00137152" w:rsidRDefault="00137152" w:rsidP="00640BBB">
      <w:pPr>
        <w:rPr>
          <w:rFonts w:eastAsia="Times New Roman" w:cs="Arial"/>
          <w:color w:val="000000"/>
          <w:szCs w:val="22"/>
          <w:lang w:eastAsia="de-DE"/>
        </w:rPr>
      </w:pPr>
    </w:p>
    <w:p w14:paraId="78FACAA3" w14:textId="77777777" w:rsidR="000D7C3B" w:rsidRPr="00D0706F" w:rsidRDefault="00640BBB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>
        <w:rPr>
          <w:rFonts w:eastAsia="Times New Roman" w:cs="Arial"/>
          <w:color w:val="000000"/>
          <w:szCs w:val="22"/>
          <w:lang w:eastAsia="de-DE"/>
        </w:rPr>
      </w:r>
      <w:r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>
        <w:rPr>
          <w:rFonts w:eastAsia="Times New Roman" w:cs="Arial"/>
          <w:color w:val="000000"/>
          <w:szCs w:val="22"/>
          <w:lang w:eastAsia="de-DE"/>
        </w:rPr>
        <w:t>e</w:t>
      </w:r>
      <w:r w:rsidR="000D7C3B">
        <w:rPr>
          <w:rFonts w:eastAsia="Times New Roman" w:cs="Arial"/>
          <w:color w:val="000000"/>
          <w:szCs w:val="22"/>
          <w:lang w:eastAsia="de-DE"/>
        </w:rPr>
        <w:t>rfolgte Rückstellung im Schulja</w:t>
      </w:r>
      <w:r w:rsidR="00137152">
        <w:rPr>
          <w:rFonts w:eastAsia="Times New Roman" w:cs="Arial"/>
          <w:color w:val="000000"/>
          <w:szCs w:val="22"/>
          <w:lang w:eastAsia="de-DE"/>
        </w:rPr>
        <w:t>h</w:t>
      </w:r>
      <w:r w:rsidR="000D7C3B">
        <w:rPr>
          <w:rFonts w:eastAsia="Times New Roman" w:cs="Arial"/>
          <w:color w:val="000000"/>
          <w:szCs w:val="22"/>
          <w:lang w:eastAsia="de-DE"/>
        </w:rPr>
        <w:t xml:space="preserve">r </w:t>
      </w:r>
      <w:r w:rsidR="000D7C3B" w:rsidRPr="006E3E04">
        <w:rPr>
          <w:rFonts w:eastAsia="Times New Roman" w:cs="Arial"/>
          <w:color w:val="000000"/>
          <w:szCs w:val="22"/>
          <w:u w:val="single"/>
          <w:lang w:eastAsia="de-DE"/>
        </w:rPr>
        <w:t>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0D7C3B" w:rsidRPr="006E3E04">
        <w:rPr>
          <w:rFonts w:eastAsia="Times New Roman" w:cs="Arial"/>
          <w:color w:val="000000"/>
          <w:szCs w:val="22"/>
          <w:u w:val="single"/>
          <w:lang w:eastAsia="de-DE"/>
        </w:rPr>
        <w:t xml:space="preserve">/ </w:t>
      </w:r>
      <w:r w:rsidR="00137152" w:rsidRPr="006E3E04">
        <w:rPr>
          <w:rFonts w:eastAsia="Times New Roman" w:cs="Arial"/>
          <w:color w:val="000000"/>
          <w:szCs w:val="22"/>
          <w:u w:val="single"/>
          <w:lang w:eastAsia="de-DE"/>
        </w:rPr>
        <w:t>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D0706F">
        <w:rPr>
          <w:rFonts w:eastAsia="Times New Roman" w:cs="Arial"/>
          <w:color w:val="000000"/>
          <w:szCs w:val="22"/>
          <w:u w:val="single"/>
          <w:lang w:eastAsia="de-DE"/>
        </w:rPr>
        <w:t xml:space="preserve">   </w:t>
      </w:r>
    </w:p>
    <w:p w14:paraId="483CD736" w14:textId="77777777" w:rsidR="00137152" w:rsidRDefault="00137152" w:rsidP="00640BBB">
      <w:pPr>
        <w:rPr>
          <w:rFonts w:eastAsia="Times New Roman" w:cs="Arial"/>
          <w:color w:val="000000"/>
          <w:szCs w:val="22"/>
          <w:u w:val="single"/>
          <w:lang w:eastAsia="de-DE"/>
        </w:rPr>
      </w:pPr>
    </w:p>
    <w:p w14:paraId="6119002B" w14:textId="77777777" w:rsidR="00640BBB" w:rsidRDefault="00640BBB" w:rsidP="00640BBB">
      <w:pPr>
        <w:rPr>
          <w:rFonts w:eastAsia="Times New Roman" w:cs="Arial"/>
          <w:color w:val="000000"/>
          <w:szCs w:val="22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 w:cs="Arial"/>
          <w:color w:val="000000"/>
          <w:szCs w:val="22"/>
          <w:lang w:eastAsia="de-DE"/>
        </w:rPr>
        <w:instrText xml:space="preserve"> FORMCHECKBOX </w:instrText>
      </w:r>
      <w:r>
        <w:rPr>
          <w:rFonts w:eastAsia="Times New Roman" w:cs="Arial"/>
          <w:color w:val="000000"/>
          <w:szCs w:val="22"/>
          <w:lang w:eastAsia="de-DE"/>
        </w:rPr>
      </w:r>
      <w:r>
        <w:rPr>
          <w:rFonts w:eastAsia="Times New Roman" w:cs="Arial"/>
          <w:color w:val="000000"/>
          <w:szCs w:val="22"/>
          <w:lang w:eastAsia="de-DE"/>
        </w:rPr>
        <w:fldChar w:fldCharType="separate"/>
      </w:r>
      <w:r>
        <w:rPr>
          <w:rFonts w:eastAsia="Times New Roman" w:cs="Arial"/>
          <w:color w:val="000000"/>
          <w:szCs w:val="22"/>
          <w:lang w:eastAsia="de-DE"/>
        </w:rPr>
        <w:fldChar w:fldCharType="end"/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 xml:space="preserve">Ich wünsche/ wir wünschen für mein/ unser Kind für das </w:t>
      </w:r>
      <w:r w:rsidR="000D2562">
        <w:rPr>
          <w:rFonts w:eastAsia="Times New Roman" w:cs="Arial"/>
          <w:color w:val="000000"/>
          <w:szCs w:val="22"/>
          <w:lang w:eastAsia="de-DE"/>
        </w:rPr>
        <w:t xml:space="preserve">Schuljahr 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t>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t xml:space="preserve"> / 20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instrText xml:space="preserve"> FORMTEXT </w:instrTex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separate"/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767CCE">
        <w:rPr>
          <w:rFonts w:eastAsia="Times New Roman" w:cs="Arial"/>
          <w:noProof/>
          <w:color w:val="000000"/>
          <w:szCs w:val="22"/>
          <w:u w:val="single"/>
          <w:lang w:eastAsia="de-DE"/>
        </w:rPr>
        <w:t> </w:t>
      </w:r>
      <w:r w:rsidR="000D2562" w:rsidRPr="006E3E04">
        <w:rPr>
          <w:rFonts w:eastAsia="Times New Roman" w:cs="Arial"/>
          <w:color w:val="000000"/>
          <w:szCs w:val="22"/>
          <w:u w:val="single"/>
          <w:lang w:eastAsia="de-DE"/>
        </w:rPr>
        <w:fldChar w:fldCharType="end"/>
      </w:r>
      <w:r w:rsidR="006F14C5"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 xml:space="preserve">eine </w:t>
      </w:r>
    </w:p>
    <w:p w14:paraId="17284B63" w14:textId="77777777" w:rsidR="00640BBB" w:rsidRDefault="00137152" w:rsidP="00640BBB">
      <w:pPr>
        <w:rPr>
          <w:rFonts w:eastAsia="Times New Roman" w:cs="Arial"/>
          <w:color w:val="000000"/>
          <w:szCs w:val="22"/>
          <w:lang w:eastAsia="de-DE"/>
        </w:rPr>
      </w:pPr>
      <w:r w:rsidRPr="00137152">
        <w:rPr>
          <w:rFonts w:eastAsia="Times New Roman" w:cs="Arial"/>
          <w:color w:val="000000"/>
          <w:szCs w:val="22"/>
          <w:lang w:eastAsia="de-DE"/>
        </w:rPr>
        <w:t xml:space="preserve">Zurückstellung aus gesundheitlichen Gründen gem. § </w:t>
      </w:r>
      <w:r w:rsidR="003825AD">
        <w:rPr>
          <w:rFonts w:eastAsia="Times New Roman" w:cs="Arial"/>
          <w:color w:val="000000"/>
          <w:szCs w:val="22"/>
          <w:lang w:eastAsia="de-DE"/>
        </w:rPr>
        <w:t xml:space="preserve">35 Abs. 3 SchulG. </w:t>
      </w:r>
    </w:p>
    <w:p w14:paraId="7FE0DFAA" w14:textId="77777777" w:rsidR="00137152" w:rsidRPr="00137152" w:rsidRDefault="003825AD" w:rsidP="00640BBB">
      <w:pPr>
        <w:rPr>
          <w:rFonts w:eastAsia="Times New Roman" w:cs="Arial"/>
          <w:color w:val="000000"/>
          <w:szCs w:val="22"/>
          <w:lang w:eastAsia="de-DE"/>
        </w:rPr>
      </w:pPr>
      <w:r>
        <w:rPr>
          <w:rFonts w:eastAsia="Times New Roman" w:cs="Arial"/>
          <w:color w:val="000000"/>
          <w:szCs w:val="22"/>
          <w:lang w:eastAsia="de-DE"/>
        </w:rPr>
        <w:t>(Bitte unter S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 xml:space="preserve">onstiges </w:t>
      </w:r>
      <w:r>
        <w:rPr>
          <w:rFonts w:eastAsia="Times New Roman" w:cs="Arial"/>
          <w:color w:val="000000"/>
          <w:szCs w:val="22"/>
          <w:lang w:eastAsia="de-DE"/>
        </w:rPr>
        <w:t xml:space="preserve">auf Seite </w:t>
      </w:r>
      <w:r w:rsidR="00305EE2">
        <w:rPr>
          <w:rFonts w:eastAsia="Times New Roman" w:cs="Arial"/>
          <w:color w:val="000000"/>
          <w:szCs w:val="22"/>
          <w:lang w:eastAsia="de-DE"/>
        </w:rPr>
        <w:t>4</w:t>
      </w:r>
      <w:r>
        <w:rPr>
          <w:rFonts w:eastAsia="Times New Roman" w:cs="Arial"/>
          <w:color w:val="000000"/>
          <w:szCs w:val="22"/>
          <w:lang w:eastAsia="de-DE"/>
        </w:rPr>
        <w:t xml:space="preserve"> </w:t>
      </w:r>
      <w:r w:rsidR="00137152" w:rsidRPr="00137152">
        <w:rPr>
          <w:rFonts w:eastAsia="Times New Roman" w:cs="Arial"/>
          <w:color w:val="000000"/>
          <w:szCs w:val="22"/>
          <w:lang w:eastAsia="de-DE"/>
        </w:rPr>
        <w:t>kurz erläutern)</w:t>
      </w:r>
    </w:p>
    <w:p w14:paraId="70F180A1" w14:textId="77777777" w:rsidR="000B1D08" w:rsidRDefault="000B1D08" w:rsidP="00137152">
      <w:pPr>
        <w:rPr>
          <w:rFonts w:cs="Arial"/>
          <w:sz w:val="10"/>
          <w:szCs w:val="22"/>
          <w:u w:val="single"/>
        </w:rPr>
      </w:pPr>
    </w:p>
    <w:p w14:paraId="7BE094B3" w14:textId="77777777" w:rsidR="00137152" w:rsidRDefault="00137152" w:rsidP="00137152">
      <w:pPr>
        <w:rPr>
          <w:rFonts w:cs="Arial"/>
          <w:b/>
          <w:sz w:val="24"/>
          <w:u w:val="single"/>
        </w:rPr>
      </w:pPr>
      <w:r w:rsidRPr="00BE18F8">
        <w:rPr>
          <w:rFonts w:cs="Arial"/>
          <w:b/>
          <w:sz w:val="24"/>
          <w:u w:val="single"/>
        </w:rPr>
        <w:t xml:space="preserve">Angaben </w:t>
      </w:r>
      <w:r w:rsidR="00BE18F8" w:rsidRPr="00BE18F8">
        <w:rPr>
          <w:b/>
          <w:sz w:val="24"/>
          <w:u w:val="single"/>
        </w:rPr>
        <w:t>Schulanfängerin /eines Schulanfängers</w:t>
      </w:r>
      <w:r w:rsidRPr="00BE18F8">
        <w:rPr>
          <w:rFonts w:cs="Arial"/>
          <w:b/>
          <w:sz w:val="24"/>
          <w:u w:val="single"/>
        </w:rPr>
        <w:t>:</w:t>
      </w:r>
    </w:p>
    <w:p w14:paraId="71B58CBD" w14:textId="77777777" w:rsidR="00AA6AEC" w:rsidRPr="00DB562F" w:rsidRDefault="00AA6AEC" w:rsidP="00AA6AEC">
      <w:pPr>
        <w:rPr>
          <w:rFonts w:cs="Arial"/>
          <w:sz w:val="16"/>
          <w:szCs w:val="16"/>
        </w:rPr>
      </w:pPr>
      <w:r w:rsidRPr="00DB562F">
        <w:rPr>
          <w:rFonts w:cs="Arial"/>
          <w:sz w:val="16"/>
          <w:szCs w:val="16"/>
        </w:rPr>
        <w:t xml:space="preserve">Bitte gut lesbar in Druckbuchstaben ausfüllen! </w:t>
      </w:r>
    </w:p>
    <w:p w14:paraId="5CE51649" w14:textId="77777777" w:rsidR="00AA6AEC" w:rsidRDefault="00AA6AEC" w:rsidP="00137152">
      <w:pPr>
        <w:rPr>
          <w:rFonts w:cs="Arial"/>
          <w:b/>
          <w:sz w:val="24"/>
          <w:u w:val="single"/>
        </w:rPr>
      </w:pPr>
    </w:p>
    <w:p w14:paraId="5B94D073" w14:textId="77777777" w:rsidR="003B56E6" w:rsidRPr="00D07B0E" w:rsidRDefault="003B56E6" w:rsidP="003B56E6">
      <w:pPr>
        <w:rPr>
          <w:rFonts w:cs="Arial"/>
          <w:sz w:val="24"/>
        </w:rPr>
      </w:pPr>
      <w:r w:rsidRPr="00D07B0E">
        <w:rPr>
          <w:rFonts w:cs="Arial"/>
          <w:b/>
          <w:sz w:val="24"/>
        </w:rPr>
        <w:t>Daten des Kindes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1794"/>
        <w:gridCol w:w="1805"/>
        <w:gridCol w:w="1456"/>
        <w:gridCol w:w="2561"/>
      </w:tblGrid>
      <w:tr w:rsidR="003B56E6" w:rsidRPr="00BC09BC" w14:paraId="6D2FA5F6" w14:textId="77777777" w:rsidTr="00CA372E">
        <w:trPr>
          <w:trHeight w:val="514"/>
        </w:trPr>
        <w:tc>
          <w:tcPr>
            <w:tcW w:w="1598" w:type="dxa"/>
            <w:vAlign w:val="center"/>
            <w:hideMark/>
          </w:tcPr>
          <w:p w14:paraId="770DB520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>achn</w:t>
            </w:r>
            <w:r w:rsidRPr="00BC09BC">
              <w:rPr>
                <w:rFonts w:cs="Arial"/>
                <w:sz w:val="20"/>
              </w:rPr>
              <w:t xml:space="preserve">ame </w:t>
            </w:r>
          </w:p>
        </w:tc>
        <w:tc>
          <w:tcPr>
            <w:tcW w:w="3599" w:type="dxa"/>
            <w:gridSpan w:val="2"/>
            <w:vAlign w:val="center"/>
          </w:tcPr>
          <w:p w14:paraId="63EA754C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14:paraId="34A2DB5F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Vorname</w:t>
            </w:r>
          </w:p>
        </w:tc>
        <w:tc>
          <w:tcPr>
            <w:tcW w:w="2561" w:type="dxa"/>
            <w:vAlign w:val="center"/>
          </w:tcPr>
          <w:p w14:paraId="66C6A187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45679F52" w14:textId="77777777" w:rsidTr="00CA372E">
        <w:trPr>
          <w:trHeight w:val="568"/>
        </w:trPr>
        <w:tc>
          <w:tcPr>
            <w:tcW w:w="1598" w:type="dxa"/>
            <w:vAlign w:val="center"/>
            <w:hideMark/>
          </w:tcPr>
          <w:p w14:paraId="57FEBA1D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Geburtsdatum</w:t>
            </w:r>
          </w:p>
        </w:tc>
        <w:tc>
          <w:tcPr>
            <w:tcW w:w="3599" w:type="dxa"/>
            <w:gridSpan w:val="2"/>
            <w:vAlign w:val="center"/>
          </w:tcPr>
          <w:p w14:paraId="6236CC2A" w14:textId="77777777" w:rsidR="00433410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ab/>
            </w:r>
            <w:r w:rsidRPr="00BC09BC">
              <w:rPr>
                <w:rFonts w:cs="Arial"/>
                <w:sz w:val="20"/>
              </w:rPr>
              <w:tab/>
            </w:r>
            <w:r w:rsidRPr="00BC09BC">
              <w:rPr>
                <w:rFonts w:cs="Arial"/>
                <w:sz w:val="20"/>
              </w:rPr>
              <w:tab/>
            </w:r>
          </w:p>
          <w:p w14:paraId="6B435B18" w14:textId="77777777" w:rsidR="003B56E6" w:rsidRPr="00BF06CB" w:rsidRDefault="00433410" w:rsidP="00667C8B">
            <w:pPr>
              <w:jc w:val="both"/>
              <w:rPr>
                <w:rFonts w:cs="Arial"/>
                <w:b/>
                <w:bCs/>
                <w:sz w:val="12"/>
                <w:szCs w:val="12"/>
              </w:rPr>
            </w:pPr>
            <w:r w:rsidRPr="00BF06CB">
              <w:rPr>
                <w:rFonts w:cs="Arial"/>
                <w:b/>
                <w:bCs/>
                <w:color w:val="FF0000"/>
                <w:sz w:val="12"/>
                <w:szCs w:val="12"/>
              </w:rPr>
              <w:t>(Geburtsurkunde bitte beifügen!)</w:t>
            </w:r>
          </w:p>
        </w:tc>
        <w:tc>
          <w:tcPr>
            <w:tcW w:w="1456" w:type="dxa"/>
            <w:vAlign w:val="center"/>
          </w:tcPr>
          <w:p w14:paraId="120AA0E2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Geschlecht</w:t>
            </w:r>
          </w:p>
        </w:tc>
        <w:tc>
          <w:tcPr>
            <w:tcW w:w="2561" w:type="dxa"/>
            <w:vAlign w:val="center"/>
          </w:tcPr>
          <w:p w14:paraId="3CCAA6A3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 xml:space="preserve">m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>w</w:t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d</w:t>
            </w:r>
          </w:p>
        </w:tc>
      </w:tr>
      <w:tr w:rsidR="00433410" w:rsidRPr="00BC09BC" w14:paraId="4BF50926" w14:textId="77777777" w:rsidTr="00CA372E">
        <w:trPr>
          <w:trHeight w:val="414"/>
        </w:trPr>
        <w:tc>
          <w:tcPr>
            <w:tcW w:w="1598" w:type="dxa"/>
            <w:vAlign w:val="center"/>
          </w:tcPr>
          <w:p w14:paraId="3357DA0B" w14:textId="77777777" w:rsidR="00433410" w:rsidRPr="00BC09BC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Geburtsort</w:t>
            </w:r>
          </w:p>
        </w:tc>
        <w:tc>
          <w:tcPr>
            <w:tcW w:w="3599" w:type="dxa"/>
            <w:gridSpan w:val="2"/>
            <w:vAlign w:val="center"/>
          </w:tcPr>
          <w:p w14:paraId="4C5495E3" w14:textId="77777777" w:rsidR="00433410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56" w:type="dxa"/>
            <w:vAlign w:val="center"/>
          </w:tcPr>
          <w:p w14:paraId="640700A7" w14:textId="77777777" w:rsidR="00433410" w:rsidRPr="00BC09BC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Geburtsland</w:t>
            </w:r>
          </w:p>
        </w:tc>
        <w:tc>
          <w:tcPr>
            <w:tcW w:w="2561" w:type="dxa"/>
            <w:vAlign w:val="center"/>
          </w:tcPr>
          <w:p w14:paraId="7BB0E2AD" w14:textId="77777777" w:rsidR="00433410" w:rsidRPr="00BC09BC" w:rsidRDefault="00433410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EE1E9A" w:rsidRPr="00BC09BC" w14:paraId="75CEB66B" w14:textId="77777777" w:rsidTr="00CA372E">
        <w:trPr>
          <w:trHeight w:val="397"/>
        </w:trPr>
        <w:tc>
          <w:tcPr>
            <w:tcW w:w="3392" w:type="dxa"/>
            <w:gridSpan w:val="2"/>
            <w:vAlign w:val="center"/>
          </w:tcPr>
          <w:p w14:paraId="126CCBDA" w14:textId="77777777" w:rsidR="00EE1E9A" w:rsidRPr="00BC09BC" w:rsidRDefault="00EE1E9A" w:rsidP="00AF2C65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 xml:space="preserve">Geschwister </w:t>
            </w:r>
          </w:p>
        </w:tc>
        <w:tc>
          <w:tcPr>
            <w:tcW w:w="5822" w:type="dxa"/>
            <w:gridSpan w:val="3"/>
            <w:vAlign w:val="center"/>
          </w:tcPr>
          <w:p w14:paraId="72D523E3" w14:textId="77777777" w:rsidR="00EE1E9A" w:rsidRPr="00BC09BC" w:rsidRDefault="00EE1E9A" w:rsidP="00AF2C65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nein</w:t>
            </w:r>
            <w:r w:rsidRPr="00BC09BC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ja, in Klasse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ab/>
              <w:t xml:space="preserve">   Schule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5F30D982" w14:textId="77777777" w:rsidTr="00CA372E">
        <w:trPr>
          <w:trHeight w:val="406"/>
        </w:trPr>
        <w:tc>
          <w:tcPr>
            <w:tcW w:w="3392" w:type="dxa"/>
            <w:gridSpan w:val="2"/>
            <w:vAlign w:val="center"/>
            <w:hideMark/>
          </w:tcPr>
          <w:p w14:paraId="163929EC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Straße</w:t>
            </w:r>
            <w:r>
              <w:rPr>
                <w:rFonts w:cs="Arial"/>
                <w:sz w:val="20"/>
              </w:rPr>
              <w:t>,</w:t>
            </w:r>
            <w:r w:rsidRPr="00BC09BC">
              <w:rPr>
                <w:rFonts w:cs="Arial"/>
                <w:sz w:val="20"/>
              </w:rPr>
              <w:t xml:space="preserve"> Hausnummer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2A0A10BD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10AFDB90" w14:textId="77777777" w:rsidTr="00CA372E">
        <w:trPr>
          <w:trHeight w:val="567"/>
        </w:trPr>
        <w:tc>
          <w:tcPr>
            <w:tcW w:w="3392" w:type="dxa"/>
            <w:gridSpan w:val="2"/>
            <w:vAlign w:val="center"/>
            <w:hideMark/>
          </w:tcPr>
          <w:p w14:paraId="70152890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PLZ</w:t>
            </w:r>
            <w:r>
              <w:rPr>
                <w:rFonts w:cs="Arial"/>
                <w:sz w:val="20"/>
              </w:rPr>
              <w:t>,</w:t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Ort</w:t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</w:t>
            </w:r>
            <w:r w:rsidRPr="00BC09BC">
              <w:rPr>
                <w:rFonts w:cs="Arial"/>
                <w:sz w:val="20"/>
              </w:rPr>
              <w:t>Ortsteil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76C2226E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614832E9" w14:textId="77777777" w:rsidTr="00CA372E">
        <w:trPr>
          <w:trHeight w:val="397"/>
        </w:trPr>
        <w:tc>
          <w:tcPr>
            <w:tcW w:w="3392" w:type="dxa"/>
            <w:gridSpan w:val="2"/>
            <w:vAlign w:val="center"/>
          </w:tcPr>
          <w:p w14:paraId="4586D1B1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Fahrkarte</w:t>
            </w:r>
          </w:p>
        </w:tc>
        <w:tc>
          <w:tcPr>
            <w:tcW w:w="5822" w:type="dxa"/>
            <w:gridSpan w:val="3"/>
            <w:vAlign w:val="center"/>
          </w:tcPr>
          <w:p w14:paraId="60275DD9" w14:textId="77777777" w:rsidR="003B56E6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nein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ja (Antrag liegt bei) </w:t>
            </w:r>
            <w:r>
              <w:rPr>
                <w:rFonts w:cs="Arial"/>
                <w:sz w:val="20"/>
              </w:rPr>
              <w:tab/>
              <w:t xml:space="preserve">Haltestelle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</w:tc>
      </w:tr>
      <w:tr w:rsidR="003B56E6" w:rsidRPr="00BC09BC" w14:paraId="61F11778" w14:textId="77777777" w:rsidTr="00CA372E">
        <w:trPr>
          <w:trHeight w:val="508"/>
        </w:trPr>
        <w:tc>
          <w:tcPr>
            <w:tcW w:w="3392" w:type="dxa"/>
            <w:gridSpan w:val="2"/>
            <w:vAlign w:val="center"/>
            <w:hideMark/>
          </w:tcPr>
          <w:p w14:paraId="29D5EFC2" w14:textId="77777777" w:rsidR="003B56E6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Konfession</w:t>
            </w:r>
          </w:p>
          <w:p w14:paraId="0F5BBA86" w14:textId="77777777" w:rsidR="003B56E6" w:rsidRPr="003B56E6" w:rsidRDefault="003B56E6" w:rsidP="00667C8B">
            <w:pPr>
              <w:jc w:val="both"/>
              <w:rPr>
                <w:rFonts w:cs="Arial"/>
                <w:b/>
                <w:bCs/>
                <w:sz w:val="16"/>
                <w:szCs w:val="16"/>
              </w:rPr>
            </w:pPr>
            <w:r w:rsidRPr="003B56E6">
              <w:rPr>
                <w:rFonts w:cs="Arial"/>
                <w:b/>
                <w:bCs/>
                <w:color w:val="FF0000"/>
                <w:sz w:val="16"/>
                <w:szCs w:val="16"/>
              </w:rPr>
              <w:t>(</w:t>
            </w:r>
            <w:r w:rsidRPr="00BF06CB">
              <w:rPr>
                <w:rFonts w:cs="Arial"/>
                <w:b/>
                <w:bCs/>
                <w:color w:val="FF0000"/>
                <w:sz w:val="12"/>
                <w:szCs w:val="12"/>
              </w:rPr>
              <w:t>Eintragung erforderlich!)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4D0F6060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rk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ev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>andere Konfession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t>ohne</w:t>
            </w:r>
            <w:r>
              <w:rPr>
                <w:rFonts w:cs="Arial"/>
                <w:sz w:val="20"/>
              </w:rPr>
              <w:t xml:space="preserve"> </w:t>
            </w:r>
            <w:r w:rsidR="00433410">
              <w:rPr>
                <w:rFonts w:cs="Arial"/>
                <w:sz w:val="20"/>
              </w:rPr>
              <w:t>Bekenntnis</w:t>
            </w:r>
            <w:r w:rsidRPr="00BC09BC">
              <w:rPr>
                <w:rFonts w:cs="Arial"/>
                <w:sz w:val="20"/>
              </w:rPr>
              <w:t xml:space="preserve"> </w:t>
            </w:r>
          </w:p>
        </w:tc>
      </w:tr>
      <w:tr w:rsidR="003B56E6" w:rsidRPr="00BC09BC" w14:paraId="63225D24" w14:textId="77777777" w:rsidTr="00CA372E">
        <w:trPr>
          <w:trHeight w:val="558"/>
        </w:trPr>
        <w:tc>
          <w:tcPr>
            <w:tcW w:w="3392" w:type="dxa"/>
            <w:gridSpan w:val="2"/>
            <w:vAlign w:val="center"/>
            <w:hideMark/>
          </w:tcPr>
          <w:p w14:paraId="791E3334" w14:textId="77777777" w:rsidR="003B56E6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Teilnahme am U</w:t>
            </w:r>
            <w:r w:rsidRPr="00BC09BC">
              <w:rPr>
                <w:rFonts w:cs="Arial"/>
                <w:sz w:val="20"/>
              </w:rPr>
              <w:t>nterricht</w:t>
            </w:r>
          </w:p>
          <w:p w14:paraId="169F3F37" w14:textId="77777777" w:rsidR="003B56E6" w:rsidRPr="00BF06CB" w:rsidRDefault="003B56E6" w:rsidP="00667C8B">
            <w:pPr>
              <w:rPr>
                <w:rFonts w:cs="Arial"/>
                <w:b/>
                <w:bCs/>
                <w:sz w:val="12"/>
                <w:szCs w:val="12"/>
              </w:rPr>
            </w:pPr>
            <w:r w:rsidRPr="00BF06CB">
              <w:rPr>
                <w:rFonts w:cs="Arial"/>
                <w:b/>
                <w:bCs/>
                <w:color w:val="FF0000"/>
                <w:sz w:val="12"/>
                <w:szCs w:val="12"/>
              </w:rPr>
              <w:t>(Gilt nur für GS Lindenhof und Wegwarte)</w:t>
            </w:r>
          </w:p>
        </w:tc>
        <w:tc>
          <w:tcPr>
            <w:tcW w:w="5822" w:type="dxa"/>
            <w:gridSpan w:val="3"/>
            <w:vAlign w:val="center"/>
            <w:hideMark/>
          </w:tcPr>
          <w:p w14:paraId="7648D50D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rk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ev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Religionsersatzunterricht</w:t>
            </w:r>
            <w:r w:rsidRPr="00BC09BC">
              <w:rPr>
                <w:rFonts w:cs="Arial"/>
                <w:sz w:val="20"/>
              </w:rPr>
              <w:t xml:space="preserve">   </w:t>
            </w:r>
          </w:p>
        </w:tc>
      </w:tr>
      <w:tr w:rsidR="003B56E6" w:rsidRPr="00BC09BC" w14:paraId="51F863F3" w14:textId="77777777" w:rsidTr="00CA372E">
        <w:trPr>
          <w:trHeight w:val="552"/>
        </w:trPr>
        <w:tc>
          <w:tcPr>
            <w:tcW w:w="3392" w:type="dxa"/>
            <w:gridSpan w:val="2"/>
            <w:vAlign w:val="center"/>
            <w:hideMark/>
          </w:tcPr>
          <w:p w14:paraId="385C0D03" w14:textId="77777777" w:rsidR="003B56E6" w:rsidRPr="00BC09BC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Staatsangehörigkeit</w:t>
            </w:r>
          </w:p>
        </w:tc>
        <w:tc>
          <w:tcPr>
            <w:tcW w:w="5822" w:type="dxa"/>
            <w:gridSpan w:val="3"/>
            <w:vAlign w:val="center"/>
          </w:tcPr>
          <w:p w14:paraId="3E6C0B40" w14:textId="77777777" w:rsidR="003B56E6" w:rsidRPr="006F08E1" w:rsidRDefault="003B56E6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1.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                     </w:t>
            </w:r>
            <w:r w:rsidRPr="00BC09BC">
              <w:rPr>
                <w:rFonts w:cs="Arial"/>
                <w:sz w:val="20"/>
              </w:rPr>
              <w:t xml:space="preserve">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2.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6843A333" w14:textId="77777777" w:rsidTr="00CA372E">
        <w:trPr>
          <w:trHeight w:val="560"/>
        </w:trPr>
        <w:tc>
          <w:tcPr>
            <w:tcW w:w="3392" w:type="dxa"/>
            <w:gridSpan w:val="2"/>
            <w:vAlign w:val="center"/>
          </w:tcPr>
          <w:p w14:paraId="411F48FA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Verkehrssprache*n in der Familie</w:t>
            </w:r>
          </w:p>
        </w:tc>
        <w:tc>
          <w:tcPr>
            <w:tcW w:w="5822" w:type="dxa"/>
            <w:gridSpan w:val="3"/>
            <w:vAlign w:val="center"/>
          </w:tcPr>
          <w:p w14:paraId="683F87A5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3B56E6" w:rsidRPr="00BC09BC" w14:paraId="34FA1178" w14:textId="77777777" w:rsidTr="00CA372E">
        <w:trPr>
          <w:trHeight w:val="554"/>
        </w:trPr>
        <w:tc>
          <w:tcPr>
            <w:tcW w:w="3392" w:type="dxa"/>
            <w:gridSpan w:val="2"/>
            <w:vAlign w:val="center"/>
          </w:tcPr>
          <w:p w14:paraId="05D8C8B4" w14:textId="77777777" w:rsidR="003B56E6" w:rsidRPr="00BC09BC" w:rsidRDefault="00A159C9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Bei Zuzug aus dem Ausland bitte das </w:t>
            </w:r>
            <w:r w:rsidR="003B56E6">
              <w:rPr>
                <w:rFonts w:cs="Arial"/>
                <w:sz w:val="20"/>
              </w:rPr>
              <w:t>Zuzugs</w:t>
            </w:r>
            <w:r>
              <w:rPr>
                <w:rFonts w:cs="Arial"/>
                <w:sz w:val="20"/>
              </w:rPr>
              <w:t>zeitpunkt angeben</w:t>
            </w:r>
          </w:p>
        </w:tc>
        <w:tc>
          <w:tcPr>
            <w:tcW w:w="5822" w:type="dxa"/>
            <w:gridSpan w:val="3"/>
            <w:vAlign w:val="center"/>
          </w:tcPr>
          <w:p w14:paraId="68984774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Monat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Jahr </w:t>
            </w:r>
          </w:p>
        </w:tc>
      </w:tr>
      <w:tr w:rsidR="003B56E6" w:rsidRPr="00BC09BC" w14:paraId="072052F8" w14:textId="77777777" w:rsidTr="00CA372E">
        <w:trPr>
          <w:trHeight w:val="556"/>
        </w:trPr>
        <w:tc>
          <w:tcPr>
            <w:tcW w:w="3392" w:type="dxa"/>
            <w:gridSpan w:val="2"/>
            <w:vAlign w:val="center"/>
          </w:tcPr>
          <w:p w14:paraId="787D0ABF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Deutschkenntnisse des Kindes</w:t>
            </w:r>
          </w:p>
        </w:tc>
        <w:tc>
          <w:tcPr>
            <w:tcW w:w="5822" w:type="dxa"/>
            <w:gridSpan w:val="3"/>
            <w:vAlign w:val="center"/>
          </w:tcPr>
          <w:p w14:paraId="70123FA3" w14:textId="77777777" w:rsidR="003B56E6" w:rsidRPr="00BC09BC" w:rsidRDefault="003B56E6" w:rsidP="00667C8B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gut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mittel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wenig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keine</w:t>
            </w:r>
          </w:p>
        </w:tc>
      </w:tr>
    </w:tbl>
    <w:p w14:paraId="7E1BA638" w14:textId="77777777" w:rsidR="003B56E6" w:rsidRPr="00BC09BC" w:rsidRDefault="003B56E6" w:rsidP="003B56E6">
      <w:pPr>
        <w:shd w:val="clear" w:color="auto" w:fill="FFFFFF"/>
        <w:rPr>
          <w:rFonts w:cs="Arial"/>
          <w:b/>
          <w:sz w:val="18"/>
        </w:rPr>
      </w:pPr>
    </w:p>
    <w:p w14:paraId="05C4A00B" w14:textId="77777777" w:rsidR="003B56E6" w:rsidRPr="00D07B0E" w:rsidRDefault="003B56E6" w:rsidP="003B56E6">
      <w:pPr>
        <w:rPr>
          <w:rFonts w:cs="Arial"/>
          <w:b/>
          <w:szCs w:val="22"/>
        </w:rPr>
      </w:pPr>
      <w:r w:rsidRPr="00D07B0E">
        <w:rPr>
          <w:rFonts w:cs="Arial"/>
          <w:b/>
          <w:szCs w:val="22"/>
        </w:rPr>
        <w:t>Erklärung der Erziehungsberechtigten</w:t>
      </w:r>
    </w:p>
    <w:tbl>
      <w:tblPr>
        <w:tblStyle w:val="Tabellenraster"/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3B56E6" w:rsidRPr="0045132A" w14:paraId="2199EDCE" w14:textId="77777777" w:rsidTr="00CA372E">
        <w:trPr>
          <w:trHeight w:val="992"/>
        </w:trPr>
        <w:tc>
          <w:tcPr>
            <w:tcW w:w="9214" w:type="dxa"/>
            <w:vAlign w:val="center"/>
          </w:tcPr>
          <w:p w14:paraId="633C7679" w14:textId="77777777" w:rsidR="003B56E6" w:rsidRPr="00E91BAC" w:rsidRDefault="003B56E6" w:rsidP="00667C8B">
            <w:pPr>
              <w:rPr>
                <w:rFonts w:cs="Arial"/>
              </w:rPr>
            </w:pPr>
            <w:r w:rsidRPr="00BC09BC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</w:rPr>
              <w:instrText xml:space="preserve"> FORMCHECKBOX </w:instrText>
            </w:r>
            <w:r w:rsidRPr="00BC09BC">
              <w:rPr>
                <w:rFonts w:cs="Arial"/>
              </w:rPr>
            </w:r>
            <w:r w:rsidRPr="00BC09BC">
              <w:rPr>
                <w:rFonts w:cs="Arial"/>
              </w:rPr>
              <w:fldChar w:fldCharType="separate"/>
            </w:r>
            <w:r w:rsidRPr="00BC09BC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Wir sind / ich bin damit einverstanden, dass die Schule zum Zweck der Übergangsgestaltung mit der Kita über die Entwicklung unseres/meines Kindes spricht (emotionaler, sozialer, kognitiver Bereich – Vorläuferfähigkeiten). </w:t>
            </w:r>
          </w:p>
        </w:tc>
      </w:tr>
      <w:tr w:rsidR="003B56E6" w:rsidRPr="0045132A" w14:paraId="4C109ADA" w14:textId="77777777" w:rsidTr="00CA372E">
        <w:trPr>
          <w:trHeight w:val="978"/>
        </w:trPr>
        <w:tc>
          <w:tcPr>
            <w:tcW w:w="9214" w:type="dxa"/>
            <w:vAlign w:val="center"/>
          </w:tcPr>
          <w:p w14:paraId="2944B641" w14:textId="77777777" w:rsidR="003B56E6" w:rsidRPr="00E91BAC" w:rsidRDefault="003B56E6" w:rsidP="00667C8B">
            <w:pPr>
              <w:pStyle w:val="KeinLeerraum"/>
              <w:rPr>
                <w:rFonts w:cs="Arial"/>
              </w:rPr>
            </w:pPr>
            <w:r w:rsidRPr="00BC09BC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</w:rPr>
              <w:instrText xml:space="preserve"> FORMCHECKBOX </w:instrText>
            </w:r>
            <w:r w:rsidRPr="00BC09BC">
              <w:rPr>
                <w:rFonts w:cs="Arial"/>
              </w:rPr>
            </w:r>
            <w:r w:rsidRPr="00BC09BC">
              <w:rPr>
                <w:rFonts w:cs="Arial"/>
              </w:rPr>
              <w:fldChar w:fldCharType="separate"/>
            </w:r>
            <w:r w:rsidRPr="00BC09BC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Wir sind / ich bin damit einverstanden, das schriftliche Dokumentationen der Kita über die Entwicklung unseres/meines Kindes – zwecks gezielter Förderung in der Grundschule eingesehen werden dürfen. </w:t>
            </w:r>
          </w:p>
        </w:tc>
      </w:tr>
    </w:tbl>
    <w:p w14:paraId="341182B9" w14:textId="77777777" w:rsidR="00EE1E9A" w:rsidRDefault="00EE1E9A" w:rsidP="000B1D08">
      <w:pPr>
        <w:shd w:val="clear" w:color="auto" w:fill="FFFFFF"/>
        <w:rPr>
          <w:rFonts w:cs="Arial"/>
          <w:b/>
          <w:sz w:val="24"/>
        </w:rPr>
      </w:pPr>
    </w:p>
    <w:p w14:paraId="1ED0D1C5" w14:textId="77777777" w:rsidR="000B1D08" w:rsidRDefault="000B1D08" w:rsidP="000B1D08">
      <w:pPr>
        <w:shd w:val="clear" w:color="auto" w:fill="FFFFFF"/>
        <w:rPr>
          <w:rFonts w:cs="Arial"/>
          <w:b/>
          <w:sz w:val="24"/>
        </w:rPr>
      </w:pPr>
      <w:r w:rsidRPr="00D07B0E">
        <w:rPr>
          <w:rFonts w:cs="Arial"/>
          <w:b/>
          <w:sz w:val="24"/>
        </w:rPr>
        <w:t>Daten der Eltern/Erziehungsberechtigten</w:t>
      </w:r>
    </w:p>
    <w:p w14:paraId="4C0C2EE2" w14:textId="77777777" w:rsidR="00D07B0E" w:rsidRPr="00D07B0E" w:rsidRDefault="00D07B0E" w:rsidP="000B1D08">
      <w:pPr>
        <w:shd w:val="clear" w:color="auto" w:fill="FFFFFF"/>
        <w:rPr>
          <w:rFonts w:cs="Arial"/>
          <w:b/>
          <w:sz w:val="16"/>
          <w:szCs w:val="16"/>
        </w:rPr>
      </w:pPr>
      <w:r w:rsidRPr="00D07B0E">
        <w:rPr>
          <w:rFonts w:cs="Arial"/>
          <w:b/>
          <w:sz w:val="16"/>
          <w:szCs w:val="16"/>
        </w:rPr>
        <w:t>Bitte gut lesbar in Druckbuchstaben ausfüllen!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284"/>
        <w:gridCol w:w="2126"/>
        <w:gridCol w:w="2268"/>
      </w:tblGrid>
      <w:tr w:rsidR="000B1D08" w:rsidRPr="00BC09BC" w14:paraId="7691105E" w14:textId="77777777" w:rsidTr="00CA372E">
        <w:trPr>
          <w:trHeight w:val="397"/>
        </w:trPr>
        <w:tc>
          <w:tcPr>
            <w:tcW w:w="4536" w:type="dxa"/>
            <w:gridSpan w:val="2"/>
            <w:shd w:val="clear" w:color="auto" w:fill="FFFFFF"/>
            <w:vAlign w:val="center"/>
          </w:tcPr>
          <w:p w14:paraId="0A6F7669" w14:textId="77777777" w:rsidR="000B1D08" w:rsidRPr="00BC09BC" w:rsidRDefault="000B1D08" w:rsidP="00667C8B">
            <w:pPr>
              <w:shd w:val="clear" w:color="auto" w:fill="FFFFFF"/>
              <w:ind w:right="-250"/>
              <w:rPr>
                <w:rFonts w:cs="Arial"/>
                <w:b/>
                <w:sz w:val="20"/>
              </w:rPr>
            </w:pPr>
            <w:r w:rsidRPr="00BC09BC">
              <w:rPr>
                <w:rFonts w:cs="Arial"/>
                <w:b/>
                <w:sz w:val="20"/>
              </w:rPr>
              <w:t>Mutter</w:t>
            </w:r>
          </w:p>
        </w:tc>
        <w:tc>
          <w:tcPr>
            <w:tcW w:w="284" w:type="dxa"/>
          </w:tcPr>
          <w:p w14:paraId="711E599B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b/>
                <w:sz w:val="20"/>
              </w:rPr>
            </w:pPr>
          </w:p>
        </w:tc>
        <w:tc>
          <w:tcPr>
            <w:tcW w:w="4394" w:type="dxa"/>
            <w:gridSpan w:val="2"/>
            <w:shd w:val="clear" w:color="auto" w:fill="FFFFFF"/>
            <w:vAlign w:val="center"/>
          </w:tcPr>
          <w:p w14:paraId="346089BE" w14:textId="77777777" w:rsidR="000B1D08" w:rsidRPr="00BC09BC" w:rsidRDefault="000B1D08" w:rsidP="00667C8B">
            <w:pPr>
              <w:shd w:val="clear" w:color="auto" w:fill="FFFFFF"/>
              <w:ind w:right="-392"/>
              <w:rPr>
                <w:rFonts w:cs="Arial"/>
                <w:b/>
                <w:sz w:val="20"/>
              </w:rPr>
            </w:pPr>
            <w:r w:rsidRPr="00BC09BC">
              <w:rPr>
                <w:rFonts w:cs="Arial"/>
                <w:b/>
                <w:sz w:val="20"/>
              </w:rPr>
              <w:t>Vater</w:t>
            </w:r>
          </w:p>
        </w:tc>
      </w:tr>
      <w:tr w:rsidR="000B1D08" w:rsidRPr="00BC09BC" w14:paraId="1E598C1F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362DD7E4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Na</w:t>
            </w:r>
            <w:r>
              <w:rPr>
                <w:rFonts w:cs="Arial"/>
                <w:sz w:val="20"/>
              </w:rPr>
              <w:t>chna</w:t>
            </w:r>
            <w:r w:rsidRPr="00BC09BC">
              <w:rPr>
                <w:rFonts w:cs="Arial"/>
                <w:sz w:val="20"/>
              </w:rPr>
              <w:t>me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7C0157B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3F04C662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53B6802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Na</w:t>
            </w:r>
            <w:r>
              <w:rPr>
                <w:rFonts w:cs="Arial"/>
                <w:sz w:val="20"/>
              </w:rPr>
              <w:t>chna</w:t>
            </w:r>
            <w:r w:rsidRPr="00BC09BC">
              <w:rPr>
                <w:rFonts w:cs="Arial"/>
                <w:sz w:val="20"/>
              </w:rPr>
              <w:t>me</w:t>
            </w:r>
          </w:p>
        </w:tc>
        <w:tc>
          <w:tcPr>
            <w:tcW w:w="2268" w:type="dxa"/>
            <w:vAlign w:val="center"/>
          </w:tcPr>
          <w:p w14:paraId="4311D65D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2155EA1B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6C614F0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Vorname</w:t>
            </w:r>
          </w:p>
        </w:tc>
        <w:tc>
          <w:tcPr>
            <w:tcW w:w="2551" w:type="dxa"/>
            <w:vAlign w:val="center"/>
          </w:tcPr>
          <w:p w14:paraId="6C21FAF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6EA4ADF7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EB2C26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Vorname</w:t>
            </w:r>
          </w:p>
        </w:tc>
        <w:tc>
          <w:tcPr>
            <w:tcW w:w="2268" w:type="dxa"/>
            <w:vAlign w:val="center"/>
          </w:tcPr>
          <w:p w14:paraId="6AD8FC5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283AE7B5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7802C66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Straße</w:t>
            </w:r>
          </w:p>
        </w:tc>
        <w:tc>
          <w:tcPr>
            <w:tcW w:w="2551" w:type="dxa"/>
            <w:vAlign w:val="center"/>
          </w:tcPr>
          <w:p w14:paraId="1D81566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05DC54E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0B2178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Straße</w:t>
            </w:r>
          </w:p>
        </w:tc>
        <w:tc>
          <w:tcPr>
            <w:tcW w:w="2268" w:type="dxa"/>
            <w:vAlign w:val="center"/>
          </w:tcPr>
          <w:p w14:paraId="7B3E832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10F3D37E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76D7D18F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PLZ/Wohnort</w:t>
            </w:r>
          </w:p>
        </w:tc>
        <w:tc>
          <w:tcPr>
            <w:tcW w:w="2551" w:type="dxa"/>
            <w:vAlign w:val="center"/>
          </w:tcPr>
          <w:p w14:paraId="508F4DBD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24A62FF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68BDF12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PLZ/Wohnort</w:t>
            </w:r>
          </w:p>
        </w:tc>
        <w:tc>
          <w:tcPr>
            <w:tcW w:w="2268" w:type="dxa"/>
            <w:vAlign w:val="center"/>
          </w:tcPr>
          <w:p w14:paraId="0EF96712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0B1D08" w:rsidRPr="00BC09BC" w14:paraId="18CF1737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750533DB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Ortsteil</w:t>
            </w:r>
          </w:p>
        </w:tc>
        <w:tc>
          <w:tcPr>
            <w:tcW w:w="2551" w:type="dxa"/>
            <w:vAlign w:val="center"/>
          </w:tcPr>
          <w:p w14:paraId="63A34368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095DC78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DBC11E1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Ortsteil</w:t>
            </w:r>
          </w:p>
        </w:tc>
        <w:tc>
          <w:tcPr>
            <w:tcW w:w="2268" w:type="dxa"/>
            <w:vAlign w:val="center"/>
          </w:tcPr>
          <w:p w14:paraId="6306D966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0B1D08" w:rsidRPr="00BC09BC" w14:paraId="7F50EE0A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5BBA67C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Festnetz-N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551" w:type="dxa"/>
            <w:vAlign w:val="center"/>
          </w:tcPr>
          <w:p w14:paraId="192D26F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ab/>
              <w:t xml:space="preserve"> /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743CEFD4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0C97BE5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Festnetz-N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268" w:type="dxa"/>
            <w:vAlign w:val="center"/>
          </w:tcPr>
          <w:p w14:paraId="2CA2DEF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ab/>
              <w:t xml:space="preserve"> / </w:t>
            </w: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      </w:t>
            </w:r>
          </w:p>
        </w:tc>
      </w:tr>
      <w:tr w:rsidR="000B1D08" w:rsidRPr="00BC09BC" w14:paraId="713FF45A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5EC8F1F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Handy-N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551" w:type="dxa"/>
            <w:vAlign w:val="center"/>
          </w:tcPr>
          <w:p w14:paraId="5DF66B3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517BED74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A515821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Handy-N</w:t>
            </w:r>
            <w:r>
              <w:rPr>
                <w:rFonts w:cs="Arial"/>
                <w:sz w:val="20"/>
              </w:rPr>
              <w:t>ummer</w:t>
            </w:r>
          </w:p>
        </w:tc>
        <w:tc>
          <w:tcPr>
            <w:tcW w:w="2268" w:type="dxa"/>
            <w:vAlign w:val="center"/>
          </w:tcPr>
          <w:p w14:paraId="3DAEAD6D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2247815B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3D8E2505" w14:textId="77777777" w:rsidR="000B1D08" w:rsidRDefault="00BF06CB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</w:p>
          <w:p w14:paraId="112F0244" w14:textId="77777777" w:rsidR="00BF06CB" w:rsidRPr="00BC09BC" w:rsidRDefault="00BF06CB" w:rsidP="00BF06CB">
            <w:pPr>
              <w:shd w:val="clear" w:color="auto" w:fill="FFFFFF"/>
              <w:rPr>
                <w:rFonts w:cs="Arial"/>
                <w:sz w:val="20"/>
              </w:rPr>
            </w:pPr>
            <w:r w:rsidRPr="00BF06CB">
              <w:rPr>
                <w:rFonts w:cs="Arial"/>
                <w:color w:val="FF0000"/>
                <w:sz w:val="10"/>
                <w:szCs w:val="10"/>
              </w:rPr>
              <w:t>Angabe erforderlich, da Elternpost/Infos der Schule ausschließlich per E-Mail verschickt werden</w:t>
            </w:r>
            <w:r>
              <w:rPr>
                <w:rFonts w:cs="Arial"/>
                <w:color w:val="FF0000"/>
                <w:sz w:val="10"/>
                <w:szCs w:val="10"/>
              </w:rPr>
              <w:t>!</w:t>
            </w:r>
          </w:p>
        </w:tc>
        <w:tc>
          <w:tcPr>
            <w:tcW w:w="2551" w:type="dxa"/>
            <w:vAlign w:val="center"/>
          </w:tcPr>
          <w:p w14:paraId="5376AF30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0B2B9F08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3809A2C" w14:textId="77777777" w:rsidR="000B1D08" w:rsidRDefault="00BF06CB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</w:p>
          <w:p w14:paraId="17A76088" w14:textId="77777777" w:rsidR="00BF06CB" w:rsidRPr="00BC09BC" w:rsidRDefault="00BF06CB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F06CB">
              <w:rPr>
                <w:rFonts w:cs="Arial"/>
                <w:color w:val="FF0000"/>
                <w:sz w:val="10"/>
                <w:szCs w:val="10"/>
              </w:rPr>
              <w:t>Angabe erforderlich, da Elternpost/Infos der Schule ausschließlich per E-Mail verschickt werden</w:t>
            </w:r>
            <w:r>
              <w:rPr>
                <w:rFonts w:cs="Arial"/>
                <w:color w:val="FF0000"/>
                <w:sz w:val="10"/>
                <w:szCs w:val="10"/>
              </w:rPr>
              <w:t>!</w:t>
            </w:r>
          </w:p>
        </w:tc>
        <w:tc>
          <w:tcPr>
            <w:tcW w:w="2268" w:type="dxa"/>
            <w:vAlign w:val="center"/>
          </w:tcPr>
          <w:p w14:paraId="0B2EED05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1BEE1506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2C3A3DCD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Geburtsland</w:t>
            </w:r>
          </w:p>
        </w:tc>
        <w:tc>
          <w:tcPr>
            <w:tcW w:w="2551" w:type="dxa"/>
            <w:vAlign w:val="center"/>
          </w:tcPr>
          <w:p w14:paraId="5161AEB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2B78D376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555310E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t>Geburtsland</w:t>
            </w:r>
          </w:p>
        </w:tc>
        <w:tc>
          <w:tcPr>
            <w:tcW w:w="2268" w:type="dxa"/>
            <w:vAlign w:val="center"/>
          </w:tcPr>
          <w:p w14:paraId="4047C21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0B1D08" w:rsidRPr="00BC09BC" w14:paraId="3053A59E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17A935CA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Staatsangehörigkeit</w:t>
            </w:r>
          </w:p>
        </w:tc>
        <w:tc>
          <w:tcPr>
            <w:tcW w:w="2551" w:type="dxa"/>
            <w:vAlign w:val="center"/>
          </w:tcPr>
          <w:p w14:paraId="5181391C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6578BFE3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46643B3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Staatsangehörigkeit</w:t>
            </w:r>
          </w:p>
        </w:tc>
        <w:tc>
          <w:tcPr>
            <w:tcW w:w="2268" w:type="dxa"/>
            <w:vAlign w:val="center"/>
          </w:tcPr>
          <w:p w14:paraId="42401ADF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0B1D08" w:rsidRPr="00BC09BC" w14:paraId="0B2E6003" w14:textId="77777777" w:rsidTr="00CA372E">
        <w:trPr>
          <w:trHeight w:val="397"/>
        </w:trPr>
        <w:tc>
          <w:tcPr>
            <w:tcW w:w="1985" w:type="dxa"/>
            <w:shd w:val="clear" w:color="auto" w:fill="FFFFFF"/>
            <w:vAlign w:val="center"/>
          </w:tcPr>
          <w:p w14:paraId="1405789D" w14:textId="77777777" w:rsidR="000B1D08" w:rsidRDefault="00A159C9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A159C9">
              <w:rPr>
                <w:rFonts w:cs="Arial"/>
                <w:sz w:val="20"/>
              </w:rPr>
              <w:t>Bei Zuzug aus dem Ausland bitte d</w:t>
            </w:r>
            <w:r w:rsidR="00BF06CB">
              <w:rPr>
                <w:rFonts w:cs="Arial"/>
                <w:sz w:val="20"/>
              </w:rPr>
              <w:t>en</w:t>
            </w:r>
            <w:r w:rsidRPr="00A159C9">
              <w:rPr>
                <w:rFonts w:cs="Arial"/>
                <w:sz w:val="20"/>
              </w:rPr>
              <w:t xml:space="preserve"> Zuzugszeitpunkt angeben</w:t>
            </w:r>
          </w:p>
        </w:tc>
        <w:tc>
          <w:tcPr>
            <w:tcW w:w="2551" w:type="dxa"/>
            <w:vAlign w:val="center"/>
          </w:tcPr>
          <w:p w14:paraId="30F0ED30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25C80F39" w14:textId="77777777" w:rsidR="000B1D08" w:rsidRPr="00BC09BC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FCCDCF" w14:textId="77777777" w:rsidR="000B1D08" w:rsidRDefault="00A159C9" w:rsidP="00667C8B">
            <w:pPr>
              <w:shd w:val="clear" w:color="auto" w:fill="FFFFFF"/>
              <w:rPr>
                <w:rFonts w:cs="Arial"/>
                <w:sz w:val="20"/>
              </w:rPr>
            </w:pPr>
            <w:r w:rsidRPr="00A159C9">
              <w:rPr>
                <w:rFonts w:cs="Arial"/>
                <w:sz w:val="20"/>
              </w:rPr>
              <w:t>Bei Zuzug aus dem Ausland bitte d</w:t>
            </w:r>
            <w:r w:rsidR="00BF06CB">
              <w:rPr>
                <w:rFonts w:cs="Arial"/>
                <w:sz w:val="20"/>
              </w:rPr>
              <w:t>en</w:t>
            </w:r>
            <w:r w:rsidRPr="00A159C9">
              <w:rPr>
                <w:rFonts w:cs="Arial"/>
                <w:sz w:val="20"/>
              </w:rPr>
              <w:t xml:space="preserve"> Zuzugszeitpunkt angeben</w:t>
            </w:r>
          </w:p>
        </w:tc>
        <w:tc>
          <w:tcPr>
            <w:tcW w:w="2268" w:type="dxa"/>
            <w:vAlign w:val="center"/>
          </w:tcPr>
          <w:p w14:paraId="2B703858" w14:textId="77777777" w:rsidR="000B1D08" w:rsidRDefault="000B1D08" w:rsidP="00667C8B">
            <w:pPr>
              <w:shd w:val="clear" w:color="auto" w:fill="FFFFFF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</w:tbl>
    <w:p w14:paraId="0D2616FA" w14:textId="77777777" w:rsidR="00532709" w:rsidRDefault="00532709" w:rsidP="000B1D08">
      <w:pPr>
        <w:rPr>
          <w:rFonts w:cs="Arial"/>
          <w:b/>
        </w:rPr>
      </w:pPr>
    </w:p>
    <w:p w14:paraId="094C3E07" w14:textId="77777777" w:rsidR="000B1D08" w:rsidRPr="00D07B0E" w:rsidRDefault="000B1D08" w:rsidP="000B1D08">
      <w:pPr>
        <w:rPr>
          <w:rFonts w:cs="Arial"/>
          <w:b/>
          <w:sz w:val="24"/>
        </w:rPr>
      </w:pPr>
      <w:r w:rsidRPr="00D07B0E">
        <w:rPr>
          <w:rFonts w:cs="Arial"/>
          <w:b/>
          <w:sz w:val="24"/>
        </w:rPr>
        <w:t>Sorgerecht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6530"/>
      </w:tblGrid>
      <w:tr w:rsidR="000B1D08" w:rsidRPr="00BC09BC" w14:paraId="073C3FE4" w14:textId="77777777" w:rsidTr="00CA372E">
        <w:trPr>
          <w:trHeight w:val="397"/>
        </w:trPr>
        <w:tc>
          <w:tcPr>
            <w:tcW w:w="2684" w:type="dxa"/>
            <w:vAlign w:val="center"/>
          </w:tcPr>
          <w:p w14:paraId="4CF457C7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Eltern gemeinsam</w:t>
            </w:r>
          </w:p>
        </w:tc>
        <w:tc>
          <w:tcPr>
            <w:tcW w:w="6530" w:type="dxa"/>
            <w:vAlign w:val="center"/>
          </w:tcPr>
          <w:p w14:paraId="54D840D6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Vater          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Mutter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Sorgerechtsnachweis</w:t>
            </w:r>
          </w:p>
        </w:tc>
      </w:tr>
      <w:tr w:rsidR="000B1D08" w:rsidRPr="00BC09BC" w14:paraId="61FE6475" w14:textId="77777777" w:rsidTr="00CA372E">
        <w:trPr>
          <w:trHeight w:val="600"/>
        </w:trPr>
        <w:tc>
          <w:tcPr>
            <w:tcW w:w="2684" w:type="dxa"/>
            <w:vAlign w:val="center"/>
          </w:tcPr>
          <w:p w14:paraId="2D6BC1C1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alleinerziehend</w:t>
            </w:r>
          </w:p>
        </w:tc>
        <w:tc>
          <w:tcPr>
            <w:tcW w:w="6530" w:type="dxa"/>
            <w:vAlign w:val="center"/>
          </w:tcPr>
          <w:p w14:paraId="19F4DE3C" w14:textId="77777777" w:rsidR="000B1D08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nein 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ja, Kind lebt bei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</w:t>
            </w:r>
          </w:p>
        </w:tc>
      </w:tr>
      <w:tr w:rsidR="000B1D08" w:rsidRPr="00BC09BC" w14:paraId="6F7CC3BA" w14:textId="77777777" w:rsidTr="00CA372E">
        <w:trPr>
          <w:trHeight w:val="600"/>
        </w:trPr>
        <w:tc>
          <w:tcPr>
            <w:tcW w:w="2684" w:type="dxa"/>
            <w:vAlign w:val="center"/>
          </w:tcPr>
          <w:p w14:paraId="7760D356" w14:textId="77777777" w:rsidR="000B1D08" w:rsidRPr="00BC09BC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Vormund</w:t>
            </w:r>
          </w:p>
        </w:tc>
        <w:tc>
          <w:tcPr>
            <w:tcW w:w="6530" w:type="dxa"/>
            <w:vAlign w:val="center"/>
          </w:tcPr>
          <w:p w14:paraId="58988D97" w14:textId="77777777" w:rsidR="000B1D08" w:rsidRPr="00BC09BC" w:rsidRDefault="000B1D08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Pflegeeltern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  <w:r w:rsidR="00532709"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32709" w:rsidRPr="008B06C1">
              <w:rPr>
                <w:rFonts w:cs="Arial"/>
                <w:sz w:val="20"/>
              </w:rPr>
              <w:instrText xml:space="preserve"> FORMCHECKBOX </w:instrText>
            </w:r>
            <w:r w:rsidR="00532709" w:rsidRPr="00BC09BC">
              <w:rPr>
                <w:rFonts w:cs="Arial"/>
                <w:sz w:val="20"/>
              </w:rPr>
            </w:r>
            <w:r w:rsidR="00532709" w:rsidRPr="00BC09BC">
              <w:rPr>
                <w:rFonts w:cs="Arial"/>
                <w:sz w:val="20"/>
              </w:rPr>
              <w:fldChar w:fldCharType="separate"/>
            </w:r>
            <w:r w:rsidR="00532709" w:rsidRPr="00BC09BC">
              <w:rPr>
                <w:rFonts w:cs="Arial"/>
                <w:sz w:val="20"/>
              </w:rPr>
              <w:fldChar w:fldCharType="end"/>
            </w:r>
            <w:r w:rsidR="00532709" w:rsidRPr="008B06C1">
              <w:rPr>
                <w:rFonts w:cs="Arial"/>
                <w:sz w:val="20"/>
              </w:rPr>
              <w:t xml:space="preserve"> </w:t>
            </w:r>
            <w:r w:rsidR="00532709">
              <w:rPr>
                <w:rFonts w:cs="Arial"/>
                <w:sz w:val="20"/>
              </w:rPr>
              <w:t>Sorgerechtsnachweis</w:t>
            </w:r>
          </w:p>
        </w:tc>
      </w:tr>
    </w:tbl>
    <w:p w14:paraId="206DA9AA" w14:textId="77777777" w:rsidR="003B56E6" w:rsidRDefault="003B56E6" w:rsidP="00137152">
      <w:pPr>
        <w:rPr>
          <w:rFonts w:cs="Arial"/>
          <w:b/>
          <w:sz w:val="24"/>
          <w:u w:val="single"/>
        </w:rPr>
      </w:pPr>
    </w:p>
    <w:p w14:paraId="2A12923C" w14:textId="77777777" w:rsidR="00A70461" w:rsidRPr="00D07B0E" w:rsidRDefault="00A70461" w:rsidP="00A70461">
      <w:pPr>
        <w:rPr>
          <w:rFonts w:cs="Arial"/>
          <w:b/>
          <w:sz w:val="24"/>
        </w:rPr>
      </w:pPr>
      <w:bookmarkStart w:id="2" w:name="_Hlk230160741"/>
      <w:r w:rsidRPr="00D07B0E">
        <w:rPr>
          <w:rFonts w:cs="Arial"/>
          <w:b/>
          <w:sz w:val="24"/>
        </w:rPr>
        <w:t>Notfalltelefonnummern (zum Beispiel)</w:t>
      </w:r>
      <w:r w:rsidRPr="00D07B0E">
        <w:rPr>
          <w:rFonts w:cs="Arial"/>
          <w:b/>
          <w:sz w:val="24"/>
        </w:rPr>
        <w:tab/>
      </w:r>
      <w:r w:rsidRPr="00D07B0E">
        <w:rPr>
          <w:rFonts w:cs="Arial"/>
          <w:b/>
          <w:sz w:val="24"/>
        </w:rPr>
        <w:tab/>
      </w:r>
      <w:r w:rsidRPr="00D07B0E">
        <w:rPr>
          <w:rFonts w:cs="Arial"/>
          <w:b/>
          <w:sz w:val="24"/>
        </w:rPr>
        <w:tab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7"/>
        <w:gridCol w:w="3278"/>
        <w:gridCol w:w="1701"/>
        <w:gridCol w:w="3118"/>
      </w:tblGrid>
      <w:tr w:rsidR="00A70461" w:rsidRPr="00BC09BC" w14:paraId="14B9668F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2580D978" w14:textId="77777777" w:rsidR="00A70461" w:rsidRPr="00955D0E" w:rsidRDefault="00A70461" w:rsidP="00667C8B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z.B.</w:t>
            </w:r>
          </w:p>
        </w:tc>
        <w:tc>
          <w:tcPr>
            <w:tcW w:w="3278" w:type="dxa"/>
            <w:vAlign w:val="center"/>
          </w:tcPr>
          <w:p w14:paraId="5B23A9FB" w14:textId="77777777" w:rsidR="00A70461" w:rsidRPr="008D724D" w:rsidRDefault="00A70461" w:rsidP="00667C8B">
            <w:pPr>
              <w:jc w:val="both"/>
              <w:rPr>
                <w:rFonts w:cs="Arial"/>
                <w:b/>
                <w:bCs/>
                <w:i/>
                <w:iCs/>
                <w:sz w:val="20"/>
              </w:rPr>
            </w:pPr>
            <w:r w:rsidRPr="008D724D">
              <w:rPr>
                <w:rFonts w:cs="Arial"/>
                <w:b/>
                <w:bCs/>
                <w:i/>
                <w:iCs/>
                <w:sz w:val="20"/>
              </w:rPr>
              <w:t>Name - Telefonnummer</w:t>
            </w:r>
          </w:p>
        </w:tc>
        <w:tc>
          <w:tcPr>
            <w:tcW w:w="1701" w:type="dxa"/>
            <w:vAlign w:val="center"/>
          </w:tcPr>
          <w:p w14:paraId="023CF6C7" w14:textId="77777777" w:rsidR="00A70461" w:rsidRPr="00955D0E" w:rsidRDefault="00A70461" w:rsidP="00667C8B">
            <w:pPr>
              <w:spacing w:after="160" w:line="259" w:lineRule="auto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z.B.</w:t>
            </w:r>
          </w:p>
        </w:tc>
        <w:tc>
          <w:tcPr>
            <w:tcW w:w="3118" w:type="dxa"/>
            <w:vAlign w:val="center"/>
          </w:tcPr>
          <w:p w14:paraId="77D3D5AE" w14:textId="77777777" w:rsidR="00A70461" w:rsidRPr="008D724D" w:rsidRDefault="00A70461" w:rsidP="00667C8B">
            <w:pPr>
              <w:spacing w:after="160" w:line="259" w:lineRule="auto"/>
              <w:jc w:val="both"/>
              <w:rPr>
                <w:rFonts w:cs="Arial"/>
                <w:b/>
                <w:bCs/>
                <w:i/>
                <w:iCs/>
                <w:sz w:val="20"/>
              </w:rPr>
            </w:pPr>
            <w:r w:rsidRPr="008D724D">
              <w:rPr>
                <w:rFonts w:cs="Arial"/>
                <w:b/>
                <w:bCs/>
                <w:i/>
                <w:iCs/>
                <w:sz w:val="20"/>
              </w:rPr>
              <w:t>Name - Telefonnummer</w:t>
            </w:r>
          </w:p>
        </w:tc>
      </w:tr>
      <w:tr w:rsidR="00F835DE" w:rsidRPr="00BC09BC" w14:paraId="70335718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27A0272F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Oma</w:t>
            </w:r>
          </w:p>
        </w:tc>
        <w:tc>
          <w:tcPr>
            <w:tcW w:w="3278" w:type="dxa"/>
            <w:vAlign w:val="center"/>
            <w:hideMark/>
          </w:tcPr>
          <w:p w14:paraId="460C087F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                                                    </w:t>
            </w:r>
          </w:p>
        </w:tc>
        <w:tc>
          <w:tcPr>
            <w:tcW w:w="1701" w:type="dxa"/>
            <w:vAlign w:val="center"/>
          </w:tcPr>
          <w:p w14:paraId="56AEC27B" w14:textId="77777777" w:rsidR="00F835DE" w:rsidRPr="00955D0E" w:rsidRDefault="00433410" w:rsidP="00F835DE">
            <w:p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Nachbar</w:t>
            </w:r>
          </w:p>
        </w:tc>
        <w:tc>
          <w:tcPr>
            <w:tcW w:w="3118" w:type="dxa"/>
          </w:tcPr>
          <w:p w14:paraId="0967DA6E" w14:textId="77777777" w:rsidR="00F835DE" w:rsidRPr="00955D0E" w:rsidRDefault="00F835DE" w:rsidP="00F835DE">
            <w:p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F835DE" w:rsidRPr="00BC09BC" w14:paraId="09C1C2A6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7CA12934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Opa</w:t>
            </w:r>
          </w:p>
        </w:tc>
        <w:tc>
          <w:tcPr>
            <w:tcW w:w="3278" w:type="dxa"/>
            <w:vAlign w:val="center"/>
            <w:hideMark/>
          </w:tcPr>
          <w:p w14:paraId="4DB6A8E6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737A66E1" w14:textId="77777777" w:rsidR="00F835DE" w:rsidRPr="00433410" w:rsidRDefault="00433410" w:rsidP="00F835DE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 w:rsidRPr="00433410">
              <w:rPr>
                <w:b/>
                <w:bCs/>
                <w:sz w:val="20"/>
                <w:szCs w:val="20"/>
              </w:rPr>
              <w:t>Arbeitgeber</w:t>
            </w:r>
          </w:p>
        </w:tc>
        <w:tc>
          <w:tcPr>
            <w:tcW w:w="3118" w:type="dxa"/>
          </w:tcPr>
          <w:p w14:paraId="39C9B216" w14:textId="77777777" w:rsidR="00F835DE" w:rsidRPr="00955D0E" w:rsidRDefault="00F835DE" w:rsidP="00F835DE">
            <w:pPr>
              <w:spacing w:after="160" w:line="259" w:lineRule="auto"/>
              <w:rPr>
                <w:b/>
                <w:bCs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F835DE" w:rsidRPr="00BC09BC" w14:paraId="4BE1C9BD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695506CF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Tante</w:t>
            </w:r>
          </w:p>
        </w:tc>
        <w:tc>
          <w:tcPr>
            <w:tcW w:w="3278" w:type="dxa"/>
            <w:vAlign w:val="center"/>
          </w:tcPr>
          <w:p w14:paraId="7DF32F5A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756C8F12" w14:textId="77777777" w:rsidR="00F835DE" w:rsidRPr="00433410" w:rsidRDefault="00433410" w:rsidP="00F835DE">
            <w:pPr>
              <w:spacing w:after="160" w:line="259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Sonstige*r…</w:t>
            </w:r>
          </w:p>
        </w:tc>
        <w:tc>
          <w:tcPr>
            <w:tcW w:w="3118" w:type="dxa"/>
          </w:tcPr>
          <w:p w14:paraId="60B99DA6" w14:textId="77777777" w:rsidR="00F835DE" w:rsidRPr="00955D0E" w:rsidRDefault="00F835DE" w:rsidP="00F835DE">
            <w:pPr>
              <w:spacing w:after="160" w:line="259" w:lineRule="auto"/>
              <w:rPr>
                <w:b/>
                <w:bCs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F835DE" w:rsidRPr="00BC09BC" w14:paraId="53F9CA06" w14:textId="77777777" w:rsidTr="00CA372E">
        <w:trPr>
          <w:trHeight w:val="397"/>
        </w:trPr>
        <w:tc>
          <w:tcPr>
            <w:tcW w:w="1117" w:type="dxa"/>
            <w:vAlign w:val="center"/>
          </w:tcPr>
          <w:p w14:paraId="300528BC" w14:textId="77777777" w:rsidR="00F835DE" w:rsidRPr="00955D0E" w:rsidRDefault="00433410" w:rsidP="00F835DE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Onkel</w:t>
            </w:r>
          </w:p>
        </w:tc>
        <w:tc>
          <w:tcPr>
            <w:tcW w:w="3278" w:type="dxa"/>
            <w:vAlign w:val="center"/>
            <w:hideMark/>
          </w:tcPr>
          <w:p w14:paraId="50F87C4D" w14:textId="77777777" w:rsidR="00F835DE" w:rsidRPr="00BC09BC" w:rsidRDefault="00F835DE" w:rsidP="00F835DE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67C5852A" w14:textId="77777777" w:rsidR="00F835DE" w:rsidRPr="00433410" w:rsidRDefault="00F835DE" w:rsidP="00F835DE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F928B61" w14:textId="77777777" w:rsidR="00F835DE" w:rsidRPr="00BC09BC" w:rsidRDefault="00F835DE" w:rsidP="00F835DE">
            <w:pPr>
              <w:spacing w:after="160" w:line="259" w:lineRule="auto"/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bookmarkEnd w:id="2"/>
    </w:tbl>
    <w:p w14:paraId="30C83474" w14:textId="77777777" w:rsidR="00BF06CB" w:rsidRDefault="00BF06CB" w:rsidP="00A70461">
      <w:pPr>
        <w:rPr>
          <w:rFonts w:cs="Arial"/>
          <w:b/>
        </w:rPr>
      </w:pPr>
    </w:p>
    <w:p w14:paraId="0B910BAD" w14:textId="77777777" w:rsidR="00D07B0E" w:rsidRPr="00D07B0E" w:rsidRDefault="00D07B0E" w:rsidP="00D07B0E">
      <w:pPr>
        <w:rPr>
          <w:rFonts w:cs="Arial"/>
          <w:b/>
          <w:sz w:val="24"/>
        </w:rPr>
      </w:pPr>
      <w:r w:rsidRPr="00D07B0E">
        <w:rPr>
          <w:rFonts w:cs="Arial"/>
          <w:b/>
          <w:sz w:val="24"/>
        </w:rPr>
        <w:t>Angaben zur Vorschulentwicklung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6814"/>
      </w:tblGrid>
      <w:tr w:rsidR="00D07B0E" w:rsidRPr="00BC09BC" w14:paraId="13170C8E" w14:textId="77777777" w:rsidTr="00CA372E">
        <w:trPr>
          <w:trHeight w:val="539"/>
        </w:trPr>
        <w:tc>
          <w:tcPr>
            <w:tcW w:w="2400" w:type="dxa"/>
            <w:vAlign w:val="center"/>
          </w:tcPr>
          <w:p w14:paraId="5679B4E7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 der KiTa</w:t>
            </w:r>
          </w:p>
        </w:tc>
        <w:tc>
          <w:tcPr>
            <w:tcW w:w="6814" w:type="dxa"/>
            <w:vAlign w:val="center"/>
          </w:tcPr>
          <w:p w14:paraId="161DDF95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D07B0E" w:rsidRPr="00BC09BC" w14:paraId="0D6AADFA" w14:textId="77777777" w:rsidTr="00CA372E">
        <w:trPr>
          <w:trHeight w:val="541"/>
        </w:trPr>
        <w:tc>
          <w:tcPr>
            <w:tcW w:w="2400" w:type="dxa"/>
            <w:vAlign w:val="center"/>
          </w:tcPr>
          <w:p w14:paraId="76496A9D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Dauer des KiTa Besuchs</w:t>
            </w:r>
          </w:p>
        </w:tc>
        <w:tc>
          <w:tcPr>
            <w:tcW w:w="6814" w:type="dxa"/>
            <w:vAlign w:val="center"/>
          </w:tcPr>
          <w:p w14:paraId="798C10BA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&lt; 1 Jahr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1-2 Jahre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2-3 Jahre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&gt; 3 Jahre</w:t>
            </w:r>
          </w:p>
        </w:tc>
      </w:tr>
    </w:tbl>
    <w:p w14:paraId="50A113C8" w14:textId="77777777" w:rsidR="00C06D55" w:rsidRDefault="00C06D55" w:rsidP="00D07B0E">
      <w:pPr>
        <w:rPr>
          <w:rFonts w:cs="Arial"/>
          <w:b/>
          <w:sz w:val="20"/>
        </w:rPr>
      </w:pPr>
    </w:p>
    <w:p w14:paraId="4E80AFD4" w14:textId="77777777" w:rsidR="00D07B0E" w:rsidRPr="00176497" w:rsidRDefault="00D07B0E" w:rsidP="00D07B0E">
      <w:pPr>
        <w:rPr>
          <w:rFonts w:cs="Arial"/>
          <w:b/>
          <w:sz w:val="24"/>
        </w:rPr>
      </w:pPr>
      <w:bookmarkStart w:id="3" w:name="_Hlk236663926"/>
      <w:r w:rsidRPr="00176497">
        <w:rPr>
          <w:rFonts w:cs="Arial"/>
          <w:b/>
          <w:sz w:val="24"/>
        </w:rPr>
        <w:lastRenderedPageBreak/>
        <w:t>Abfrage Betreuungs</w:t>
      </w:r>
      <w:r w:rsidR="006872E9">
        <w:rPr>
          <w:rFonts w:cs="Arial"/>
          <w:b/>
          <w:sz w:val="24"/>
        </w:rPr>
        <w:t>b</w:t>
      </w:r>
      <w:r w:rsidRPr="00176497">
        <w:rPr>
          <w:rFonts w:cs="Arial"/>
          <w:b/>
          <w:sz w:val="24"/>
        </w:rPr>
        <w:t>edarf</w:t>
      </w:r>
    </w:p>
    <w:p w14:paraId="39E63F7E" w14:textId="77777777" w:rsidR="00D07B0E" w:rsidRDefault="00D07B0E" w:rsidP="00D07B0E">
      <w:pPr>
        <w:pStyle w:val="KeinLeerraum"/>
        <w:rPr>
          <w:rFonts w:cs="Arial"/>
          <w:color w:val="FF0000"/>
          <w:sz w:val="12"/>
          <w:szCs w:val="12"/>
        </w:rPr>
      </w:pPr>
      <w:r w:rsidRPr="006872E9">
        <w:rPr>
          <w:rFonts w:cs="Arial"/>
          <w:color w:val="FF0000"/>
          <w:sz w:val="12"/>
          <w:szCs w:val="12"/>
        </w:rPr>
        <w:t xml:space="preserve">Die Abfrage des Betreuungsbedarfs ist </w:t>
      </w:r>
      <w:r w:rsidRPr="006872E9">
        <w:rPr>
          <w:rFonts w:cs="Arial"/>
          <w:color w:val="FF0000"/>
          <w:sz w:val="12"/>
          <w:szCs w:val="12"/>
          <w:u w:val="single"/>
        </w:rPr>
        <w:t>keine Anmeldung</w:t>
      </w:r>
      <w:r w:rsidRPr="006872E9">
        <w:rPr>
          <w:rFonts w:cs="Arial"/>
          <w:color w:val="FF0000"/>
          <w:sz w:val="12"/>
          <w:szCs w:val="12"/>
        </w:rPr>
        <w:t>. Diese erfolgt separat über d</w:t>
      </w:r>
      <w:r w:rsidR="00C06D55" w:rsidRPr="006872E9">
        <w:rPr>
          <w:rFonts w:cs="Arial"/>
          <w:color w:val="FF0000"/>
          <w:sz w:val="12"/>
          <w:szCs w:val="12"/>
        </w:rPr>
        <w:t>en Träger der OGS</w:t>
      </w:r>
    </w:p>
    <w:p w14:paraId="511E98B1" w14:textId="77777777" w:rsidR="00F36BA1" w:rsidRPr="006872E9" w:rsidRDefault="00F36BA1" w:rsidP="00D07B0E">
      <w:pPr>
        <w:pStyle w:val="KeinLeerraum"/>
        <w:rPr>
          <w:rFonts w:cs="Arial"/>
          <w:color w:val="FF0000"/>
          <w:sz w:val="12"/>
          <w:szCs w:val="1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520"/>
      </w:tblGrid>
      <w:tr w:rsidR="00D07B0E" w:rsidRPr="00BC09BC" w14:paraId="6A8B3CA5" w14:textId="77777777" w:rsidTr="00CA372E">
        <w:trPr>
          <w:trHeight w:val="610"/>
        </w:trPr>
        <w:tc>
          <w:tcPr>
            <w:tcW w:w="2694" w:type="dxa"/>
            <w:vAlign w:val="center"/>
          </w:tcPr>
          <w:p w14:paraId="1DD4A8ED" w14:textId="77777777" w:rsidR="00D07B0E" w:rsidRPr="00D07B0E" w:rsidRDefault="00D07B0E" w:rsidP="00C06D55">
            <w:pPr>
              <w:rPr>
                <w:rFonts w:cs="Arial"/>
                <w:b/>
                <w:bCs/>
                <w:sz w:val="20"/>
              </w:rPr>
            </w:pPr>
            <w:r w:rsidRPr="00C06D55">
              <w:rPr>
                <w:rFonts w:cs="Arial"/>
                <w:sz w:val="20"/>
              </w:rPr>
              <w:t xml:space="preserve">OGS </w:t>
            </w:r>
            <w:r w:rsidRPr="00C06D55">
              <w:rPr>
                <w:rFonts w:cs="Arial"/>
                <w:sz w:val="16"/>
                <w:szCs w:val="16"/>
              </w:rPr>
              <w:t>(offene Ganzta</w:t>
            </w:r>
            <w:r w:rsidR="00C06D55" w:rsidRPr="00C06D55">
              <w:rPr>
                <w:rFonts w:cs="Arial"/>
                <w:sz w:val="16"/>
                <w:szCs w:val="16"/>
              </w:rPr>
              <w:t>g</w:t>
            </w:r>
            <w:r w:rsidRPr="00C06D55">
              <w:rPr>
                <w:rFonts w:cs="Arial"/>
                <w:sz w:val="16"/>
                <w:szCs w:val="16"/>
              </w:rPr>
              <w:t>schule</w:t>
            </w:r>
            <w:r w:rsidRPr="00D07B0E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520" w:type="dxa"/>
            <w:vAlign w:val="center"/>
          </w:tcPr>
          <w:p w14:paraId="026151C9" w14:textId="77777777" w:rsidR="00D07B0E" w:rsidRDefault="00D07B0E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Bedarf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BC09B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kein Bedarf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09BC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vielleicht Bedarf</w:t>
            </w:r>
          </w:p>
        </w:tc>
      </w:tr>
    </w:tbl>
    <w:bookmarkEnd w:id="3"/>
    <w:p w14:paraId="7AA281B9" w14:textId="77777777" w:rsidR="0036158E" w:rsidRDefault="00A70461" w:rsidP="00A70461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p w14:paraId="475789BF" w14:textId="77777777" w:rsidR="00A70461" w:rsidRPr="0036158E" w:rsidRDefault="00A70461" w:rsidP="00A70461">
      <w:pPr>
        <w:rPr>
          <w:rFonts w:cs="Arial"/>
          <w:b/>
          <w:sz w:val="24"/>
        </w:rPr>
      </w:pPr>
      <w:r w:rsidRPr="0036158E">
        <w:rPr>
          <w:rFonts w:cs="Arial"/>
          <w:b/>
          <w:sz w:val="24"/>
        </w:rPr>
        <w:t>Gesundheitliche Beeinträchtigung / Einnahme von Medikamenten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6389"/>
      </w:tblGrid>
      <w:tr w:rsidR="00A45F6A" w:rsidRPr="00BC09BC" w14:paraId="6207B3A1" w14:textId="77777777" w:rsidTr="00C06D55">
        <w:trPr>
          <w:trHeight w:val="818"/>
        </w:trPr>
        <w:tc>
          <w:tcPr>
            <w:tcW w:w="2825" w:type="dxa"/>
            <w:vAlign w:val="center"/>
          </w:tcPr>
          <w:p w14:paraId="044C41D4" w14:textId="77777777" w:rsidR="00A45F6A" w:rsidRPr="00BC09BC" w:rsidRDefault="00A45F6A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Krankheiten</w:t>
            </w:r>
          </w:p>
        </w:tc>
        <w:tc>
          <w:tcPr>
            <w:tcW w:w="6389" w:type="dxa"/>
            <w:vAlign w:val="center"/>
          </w:tcPr>
          <w:p w14:paraId="7C860288" w14:textId="77777777" w:rsidR="00A45F6A" w:rsidRDefault="00A45F6A" w:rsidP="00A45F6A">
            <w:pPr>
              <w:jc w:val="both"/>
              <w:rPr>
                <w:rFonts w:cs="Arial"/>
                <w:sz w:val="20"/>
              </w:rPr>
            </w:pPr>
          </w:p>
          <w:p w14:paraId="3C1C152A" w14:textId="77777777" w:rsidR="00A45F6A" w:rsidRDefault="00C06D55" w:rsidP="00C06D5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</w:t>
            </w:r>
            <w:r w:rsidR="00A45F6A">
              <w:rPr>
                <w:rFonts w:cs="Arial"/>
                <w:sz w:val="20"/>
              </w:rPr>
              <w:t xml:space="preserve">elche? </w:t>
            </w:r>
            <w:r w:rsidR="00A45F6A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45F6A">
              <w:rPr>
                <w:rFonts w:cs="Arial"/>
                <w:sz w:val="20"/>
              </w:rPr>
              <w:instrText xml:space="preserve"> FORMTEXT </w:instrText>
            </w:r>
            <w:r w:rsidR="00A45F6A">
              <w:rPr>
                <w:rFonts w:cs="Arial"/>
                <w:sz w:val="20"/>
              </w:rPr>
            </w:r>
            <w:r w:rsidR="00A45F6A"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A45F6A">
              <w:rPr>
                <w:rFonts w:cs="Arial"/>
                <w:sz w:val="20"/>
              </w:rPr>
              <w:fldChar w:fldCharType="end"/>
            </w:r>
            <w:r w:rsidR="00A45F6A">
              <w:rPr>
                <w:rFonts w:cs="Arial"/>
                <w:sz w:val="20"/>
              </w:rPr>
              <w:t xml:space="preserve">   ___________________________________________</w:t>
            </w:r>
          </w:p>
          <w:p w14:paraId="1C64CC8B" w14:textId="77777777" w:rsidR="00A45F6A" w:rsidRDefault="00A45F6A" w:rsidP="00667C8B">
            <w:pPr>
              <w:jc w:val="both"/>
              <w:rPr>
                <w:rFonts w:cs="Arial"/>
                <w:sz w:val="20"/>
              </w:rPr>
            </w:pPr>
          </w:p>
        </w:tc>
      </w:tr>
      <w:tr w:rsidR="00A70461" w:rsidRPr="00BC09BC" w14:paraId="657984A2" w14:textId="77777777" w:rsidTr="00767CCE">
        <w:trPr>
          <w:trHeight w:val="397"/>
        </w:trPr>
        <w:tc>
          <w:tcPr>
            <w:tcW w:w="2825" w:type="dxa"/>
            <w:vAlign w:val="center"/>
          </w:tcPr>
          <w:p w14:paraId="5C831E19" w14:textId="77777777" w:rsidR="00A70461" w:rsidRDefault="00A45F6A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Medikamente</w:t>
            </w:r>
          </w:p>
        </w:tc>
        <w:tc>
          <w:tcPr>
            <w:tcW w:w="6389" w:type="dxa"/>
            <w:vAlign w:val="center"/>
          </w:tcPr>
          <w:p w14:paraId="2D269387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</w:p>
          <w:p w14:paraId="3BF671D8" w14:textId="77777777" w:rsidR="00A70461" w:rsidRDefault="00A70461" w:rsidP="00B13EFD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ja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C06D55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 xml:space="preserve">ein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C06D55">
              <w:rPr>
                <w:rFonts w:cs="Arial"/>
                <w:sz w:val="20"/>
              </w:rPr>
              <w:t>w</w:t>
            </w:r>
            <w:r>
              <w:rPr>
                <w:rFonts w:cs="Arial"/>
                <w:sz w:val="20"/>
              </w:rPr>
              <w:t xml:space="preserve">elche?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____________________________________</w:t>
            </w:r>
          </w:p>
          <w:p w14:paraId="787A301A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</w:p>
          <w:p w14:paraId="02943DF9" w14:textId="77777777" w:rsidR="00A70461" w:rsidRDefault="00A70461" w:rsidP="00B13EF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Warum</w:t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Wofür?</w:t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_____________________________________________</w:t>
            </w:r>
          </w:p>
          <w:p w14:paraId="0C1A3BEC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</w:p>
        </w:tc>
      </w:tr>
      <w:tr w:rsidR="00A70461" w:rsidRPr="00BC09BC" w14:paraId="657683DD" w14:textId="77777777" w:rsidTr="00767CCE">
        <w:trPr>
          <w:trHeight w:val="591"/>
        </w:trPr>
        <w:tc>
          <w:tcPr>
            <w:tcW w:w="2825" w:type="dxa"/>
            <w:vAlign w:val="center"/>
          </w:tcPr>
          <w:p w14:paraId="01E218A8" w14:textId="77777777" w:rsidR="00A70461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Allergien</w:t>
            </w:r>
          </w:p>
        </w:tc>
        <w:tc>
          <w:tcPr>
            <w:tcW w:w="6389" w:type="dxa"/>
            <w:vAlign w:val="center"/>
          </w:tcPr>
          <w:p w14:paraId="59D8991B" w14:textId="77777777" w:rsidR="00A70461" w:rsidRDefault="00A70461" w:rsidP="00C06D55">
            <w:pPr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ja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B13EFD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 xml:space="preserve">ein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 w:rsidR="00B13EFD">
              <w:rPr>
                <w:rFonts w:cs="Arial"/>
                <w:sz w:val="20"/>
              </w:rPr>
              <w:t>w</w:t>
            </w:r>
            <w:r>
              <w:rPr>
                <w:rFonts w:cs="Arial"/>
                <w:sz w:val="20"/>
              </w:rPr>
              <w:t>elche</w:t>
            </w:r>
            <w:r w:rsidR="00C06D55">
              <w:rPr>
                <w:rFonts w:cs="Arial"/>
                <w:sz w:val="20"/>
              </w:rPr>
              <w:t>?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___________________________________</w:t>
            </w:r>
          </w:p>
        </w:tc>
      </w:tr>
      <w:tr w:rsidR="00A70461" w:rsidRPr="00BC09BC" w14:paraId="143CD638" w14:textId="77777777" w:rsidTr="00767CCE">
        <w:trPr>
          <w:trHeight w:val="543"/>
        </w:trPr>
        <w:tc>
          <w:tcPr>
            <w:tcW w:w="2825" w:type="dxa"/>
            <w:vAlign w:val="center"/>
          </w:tcPr>
          <w:p w14:paraId="0EADAB13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Pr="008B06C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Sprachauffälligkeiten</w:t>
            </w:r>
          </w:p>
        </w:tc>
        <w:tc>
          <w:tcPr>
            <w:tcW w:w="6389" w:type="dxa"/>
            <w:vAlign w:val="center"/>
          </w:tcPr>
          <w:p w14:paraId="3788C00F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Entwicklungsverzögerungen</w:t>
            </w:r>
          </w:p>
        </w:tc>
      </w:tr>
      <w:tr w:rsidR="00A70461" w:rsidRPr="00BC09BC" w14:paraId="4DE471BB" w14:textId="77777777" w:rsidTr="00767CCE">
        <w:trPr>
          <w:trHeight w:val="537"/>
        </w:trPr>
        <w:tc>
          <w:tcPr>
            <w:tcW w:w="2825" w:type="dxa"/>
            <w:vAlign w:val="center"/>
          </w:tcPr>
          <w:p w14:paraId="7CF2E2DB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Logopädie</w:t>
            </w:r>
          </w:p>
        </w:tc>
        <w:tc>
          <w:tcPr>
            <w:tcW w:w="6389" w:type="dxa"/>
            <w:vAlign w:val="center"/>
          </w:tcPr>
          <w:p w14:paraId="0CF5D476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Ergotherapie                                    </w:t>
            </w: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Vorberichte? </w:t>
            </w:r>
          </w:p>
        </w:tc>
      </w:tr>
      <w:tr w:rsidR="00A70461" w:rsidRPr="00BC09BC" w14:paraId="3B6F9A24" w14:textId="77777777" w:rsidTr="00767CCE">
        <w:trPr>
          <w:trHeight w:val="531"/>
        </w:trPr>
        <w:tc>
          <w:tcPr>
            <w:tcW w:w="2825" w:type="dxa"/>
            <w:vAlign w:val="center"/>
          </w:tcPr>
          <w:p w14:paraId="4FEBFBFB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 w:rsidR="00B13EF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Seh- Hörschwächen</w:t>
            </w:r>
          </w:p>
        </w:tc>
        <w:tc>
          <w:tcPr>
            <w:tcW w:w="6389" w:type="dxa"/>
            <w:vAlign w:val="center"/>
          </w:tcPr>
          <w:p w14:paraId="2B2EBF5A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  <w:tr w:rsidR="00A70461" w:rsidRPr="00BC09BC" w14:paraId="3A529E51" w14:textId="77777777" w:rsidTr="00767CCE">
        <w:trPr>
          <w:trHeight w:val="539"/>
        </w:trPr>
        <w:tc>
          <w:tcPr>
            <w:tcW w:w="2825" w:type="dxa"/>
            <w:vAlign w:val="center"/>
          </w:tcPr>
          <w:p w14:paraId="437924A1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 w:rsidRPr="00BC09BC">
              <w:rPr>
                <w:rFonts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06C1">
              <w:rPr>
                <w:rFonts w:cs="Arial"/>
                <w:sz w:val="20"/>
              </w:rPr>
              <w:instrText xml:space="preserve"> FORMCHECKBOX </w:instrText>
            </w:r>
            <w:r w:rsidRPr="00BC09BC">
              <w:rPr>
                <w:rFonts w:cs="Arial"/>
                <w:sz w:val="20"/>
              </w:rPr>
            </w:r>
            <w:r w:rsidRPr="00BC09BC">
              <w:rPr>
                <w:rFonts w:cs="Arial"/>
                <w:sz w:val="20"/>
              </w:rPr>
              <w:fldChar w:fldCharType="separate"/>
            </w:r>
            <w:r w:rsidRPr="00BC09BC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Anmerkungen</w:t>
            </w:r>
          </w:p>
        </w:tc>
        <w:tc>
          <w:tcPr>
            <w:tcW w:w="6389" w:type="dxa"/>
            <w:vAlign w:val="center"/>
          </w:tcPr>
          <w:p w14:paraId="197F0E41" w14:textId="77777777" w:rsidR="00A70461" w:rsidRPr="00BC09BC" w:rsidRDefault="00A70461" w:rsidP="00667C8B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 w:rsidR="00767CCE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</w:t>
            </w:r>
          </w:p>
        </w:tc>
      </w:tr>
    </w:tbl>
    <w:p w14:paraId="0E9066F1" w14:textId="77777777" w:rsidR="00823F15" w:rsidRDefault="00823F15" w:rsidP="00182552">
      <w:pPr>
        <w:pStyle w:val="KeinLeerraum"/>
        <w:ind w:right="-142"/>
        <w:rPr>
          <w:rFonts w:cs="Arial"/>
          <w:b/>
          <w:sz w:val="24"/>
          <w:u w:val="single"/>
        </w:rPr>
      </w:pPr>
    </w:p>
    <w:p w14:paraId="54C9D309" w14:textId="77777777" w:rsidR="0036158E" w:rsidRPr="0036158E" w:rsidRDefault="0036158E" w:rsidP="00C06D55">
      <w:pPr>
        <w:jc w:val="both"/>
        <w:rPr>
          <w:sz w:val="24"/>
        </w:rPr>
      </w:pPr>
      <w:bookmarkStart w:id="4" w:name="_Hlk230160119"/>
      <w:r w:rsidRPr="0036158E">
        <w:rPr>
          <w:sz w:val="24"/>
        </w:rPr>
        <w:t>Nicht alle Angaben sind Basisdaten, dort ist die Angabe freiwillig, sind aber sehr hilfreiche Informationen um den Schulalltag zu erleichtern.</w:t>
      </w:r>
    </w:p>
    <w:p w14:paraId="5DB1F5E8" w14:textId="77777777" w:rsidR="0036158E" w:rsidRPr="0036158E" w:rsidRDefault="0036158E" w:rsidP="00C06D55">
      <w:pPr>
        <w:jc w:val="both"/>
        <w:rPr>
          <w:rFonts w:cs="Arial"/>
          <w:b/>
          <w:bCs/>
          <w:sz w:val="24"/>
        </w:rPr>
      </w:pPr>
    </w:p>
    <w:bookmarkEnd w:id="4"/>
    <w:p w14:paraId="0F33A5DE" w14:textId="77777777" w:rsidR="008A7CCD" w:rsidRPr="00E546D5" w:rsidRDefault="008A7CCD" w:rsidP="00C06D55">
      <w:pPr>
        <w:jc w:val="both"/>
        <w:rPr>
          <w:sz w:val="20"/>
          <w:szCs w:val="28"/>
        </w:rPr>
      </w:pPr>
      <w:r w:rsidRPr="008A7CCD">
        <w:rPr>
          <w:b/>
          <w:sz w:val="28"/>
          <w:szCs w:val="28"/>
          <w:u w:val="single"/>
        </w:rPr>
        <w:t xml:space="preserve">Einverständniserklärung: </w:t>
      </w:r>
      <w:r w:rsidR="00E546D5" w:rsidRPr="00B56F0D">
        <w:rPr>
          <w:i/>
          <w:sz w:val="20"/>
          <w:szCs w:val="28"/>
        </w:rPr>
        <w:t>(*</w:t>
      </w:r>
      <w:r w:rsidR="00B56F0D" w:rsidRPr="00B56F0D">
        <w:rPr>
          <w:i/>
          <w:sz w:val="20"/>
          <w:szCs w:val="28"/>
        </w:rPr>
        <w:t>s.u.</w:t>
      </w:r>
      <w:r w:rsidR="00E546D5" w:rsidRPr="00B56F0D">
        <w:rPr>
          <w:i/>
          <w:sz w:val="20"/>
          <w:szCs w:val="28"/>
        </w:rPr>
        <w:t>)</w:t>
      </w:r>
    </w:p>
    <w:p w14:paraId="4B6EEE4B" w14:textId="77777777" w:rsidR="008A7CCD" w:rsidRPr="00030A03" w:rsidRDefault="008A7CCD" w:rsidP="00C06D55">
      <w:pPr>
        <w:jc w:val="both"/>
        <w:rPr>
          <w:sz w:val="10"/>
        </w:rPr>
      </w:pPr>
    </w:p>
    <w:p w14:paraId="79B8995F" w14:textId="77777777" w:rsidR="008A7CCD" w:rsidRPr="00F87E51" w:rsidRDefault="008A7CCD" w:rsidP="00C06D55">
      <w:pPr>
        <w:jc w:val="both"/>
        <w:rPr>
          <w:i/>
          <w:sz w:val="16"/>
        </w:rPr>
      </w:pPr>
      <w:r w:rsidRPr="00F87E51">
        <w:rPr>
          <w:i/>
          <w:sz w:val="16"/>
        </w:rPr>
        <w:t xml:space="preserve">(Bitte ankreuzen) </w:t>
      </w:r>
    </w:p>
    <w:p w14:paraId="39E0C175" w14:textId="77777777" w:rsidR="00E50202" w:rsidRPr="00A63905" w:rsidRDefault="00E50202" w:rsidP="00C06D55">
      <w:pPr>
        <w:jc w:val="both"/>
        <w:rPr>
          <w:b/>
        </w:rPr>
      </w:pPr>
    </w:p>
    <w:p w14:paraId="7E6A675D" w14:textId="77777777" w:rsidR="008A7CCD" w:rsidRPr="00A63905" w:rsidRDefault="00A63905" w:rsidP="00C06D55">
      <w:pPr>
        <w:jc w:val="both"/>
        <w:rPr>
          <w:b/>
        </w:rPr>
      </w:pPr>
      <w:r w:rsidRPr="00A63905">
        <w:rPr>
          <w:b/>
        </w:rPr>
        <w:t xml:space="preserve">Betrifft nur die </w:t>
      </w:r>
      <w:r w:rsidR="002F63E6" w:rsidRPr="00A63905">
        <w:rPr>
          <w:b/>
          <w:u w:val="single"/>
        </w:rPr>
        <w:t>Grundschule Steinhausen und den Grundschulverbund Almetal</w:t>
      </w:r>
      <w:r w:rsidR="002F63E6" w:rsidRPr="00A63905">
        <w:rPr>
          <w:b/>
        </w:rPr>
        <w:t>:</w:t>
      </w:r>
    </w:p>
    <w:p w14:paraId="530C4E06" w14:textId="77777777" w:rsidR="008A7CCD" w:rsidRDefault="00A63905" w:rsidP="00C06D55">
      <w:pPr>
        <w:ind w:left="705" w:hanging="705"/>
        <w:jc w:val="both"/>
      </w:pPr>
      <w:r w:rsidRPr="00F963B3">
        <w:rPr>
          <w:rFonts w:cs="Arial"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rFonts w:cs="Arial"/>
          <w:sz w:val="28"/>
          <w:szCs w:val="28"/>
        </w:rPr>
        <w:instrText xml:space="preserve"> FORMCHECKBOX </w:instrText>
      </w:r>
      <w:r w:rsidRPr="00F963B3">
        <w:rPr>
          <w:rFonts w:cs="Arial"/>
          <w:sz w:val="28"/>
          <w:szCs w:val="28"/>
        </w:rPr>
      </w:r>
      <w:r w:rsidRPr="00F963B3">
        <w:rPr>
          <w:rFonts w:cs="Arial"/>
          <w:sz w:val="28"/>
          <w:szCs w:val="28"/>
        </w:rPr>
        <w:fldChar w:fldCharType="separate"/>
      </w:r>
      <w:r w:rsidRPr="00F963B3"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ab/>
      </w:r>
      <w:r w:rsidR="00E50202">
        <w:t>Ich melde/ Wir melden mein/ unser Kind bewusst an einer katholischen Bekenntnisschule an und weiß/ wissen, dass die Schulkinder (laut § 26 Abs. 3 des Schulgesetzes) nach den Grundsätzen des kath. Bekenntnisses erzogen werden, d.h. alle Kinder nehmen im Klassenverband am katholischen Religionsunterricht teil.</w:t>
      </w:r>
      <w:r w:rsidR="008A7CCD">
        <w:t xml:space="preserve"> </w:t>
      </w:r>
    </w:p>
    <w:p w14:paraId="1A1A241C" w14:textId="77777777" w:rsidR="00F36BA1" w:rsidRDefault="00F36BA1" w:rsidP="00C06D55">
      <w:pPr>
        <w:ind w:left="705" w:hanging="705"/>
        <w:jc w:val="both"/>
      </w:pPr>
    </w:p>
    <w:p w14:paraId="77E7F72C" w14:textId="77777777" w:rsidR="004D6D60" w:rsidRDefault="004D6D60" w:rsidP="00C06D55">
      <w:pPr>
        <w:jc w:val="both"/>
      </w:pPr>
    </w:p>
    <w:p w14:paraId="19024B3F" w14:textId="77777777" w:rsidR="00B650F0" w:rsidRDefault="00B650F0" w:rsidP="00C06D55">
      <w:pPr>
        <w:tabs>
          <w:tab w:val="left" w:pos="567"/>
        </w:tabs>
        <w:jc w:val="both"/>
        <w:rPr>
          <w:rFonts w:cs="Arial"/>
          <w:b/>
          <w:sz w:val="4"/>
          <w:szCs w:val="20"/>
        </w:rPr>
      </w:pPr>
      <w:r w:rsidRPr="003C4E48">
        <w:rPr>
          <w:rFonts w:cs="Arial"/>
          <w:b/>
          <w:szCs w:val="20"/>
          <w:u w:val="single"/>
        </w:rPr>
        <w:t>Einwilligung</w:t>
      </w:r>
      <w:r>
        <w:rPr>
          <w:rFonts w:cs="Arial"/>
          <w:b/>
          <w:szCs w:val="20"/>
        </w:rPr>
        <w:t>:</w:t>
      </w:r>
    </w:p>
    <w:p w14:paraId="080D77E6" w14:textId="77777777" w:rsidR="007B6496" w:rsidRPr="007B6496" w:rsidRDefault="007B6496" w:rsidP="00C06D55">
      <w:pPr>
        <w:tabs>
          <w:tab w:val="left" w:pos="567"/>
        </w:tabs>
        <w:jc w:val="both"/>
        <w:rPr>
          <w:rFonts w:cs="Arial"/>
          <w:sz w:val="4"/>
          <w:szCs w:val="20"/>
        </w:rPr>
      </w:pPr>
    </w:p>
    <w:p w14:paraId="07BD5507" w14:textId="77777777" w:rsidR="00B650F0" w:rsidRDefault="00A63905" w:rsidP="00C06D55">
      <w:pPr>
        <w:ind w:left="705" w:hanging="705"/>
        <w:jc w:val="both"/>
      </w:pPr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Pr="00F963B3">
        <w:rPr>
          <w:sz w:val="28"/>
          <w:szCs w:val="28"/>
        </w:rPr>
      </w:r>
      <w:r w:rsidRPr="00F963B3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 w:rsidRPr="00A63905">
        <w:tab/>
      </w:r>
      <w:r w:rsidR="00B650F0" w:rsidRPr="00A63905">
        <w:t>Durch meine Unterschrift erlaube ich im Zusammenhang mit der Erfüllung des schulischen</w:t>
      </w:r>
      <w:r>
        <w:t xml:space="preserve"> </w:t>
      </w:r>
      <w:r>
        <w:tab/>
      </w:r>
      <w:r w:rsidR="00B650F0" w:rsidRPr="00A63905">
        <w:t>Bildungs- und Erziehungsauftrags der Schule, unsere personenbezogenen Daten</w:t>
      </w:r>
      <w:r>
        <w:t xml:space="preserve"> und die </w:t>
      </w:r>
      <w:r w:rsidR="007B6496" w:rsidRPr="00A63905">
        <w:t>meines Kindes als Schüler/ Schülerin zu erheben.</w:t>
      </w:r>
    </w:p>
    <w:p w14:paraId="05738FF0" w14:textId="77777777" w:rsidR="00823F15" w:rsidRDefault="00823F15" w:rsidP="00632792">
      <w:pPr>
        <w:ind w:left="705"/>
      </w:pPr>
    </w:p>
    <w:p w14:paraId="3D65ABFA" w14:textId="77777777" w:rsidR="00F36BA1" w:rsidRDefault="00F36BA1" w:rsidP="00632792">
      <w:pPr>
        <w:ind w:left="705"/>
      </w:pPr>
    </w:p>
    <w:p w14:paraId="00835BBC" w14:textId="77777777" w:rsidR="00F36BA1" w:rsidRDefault="00F36BA1" w:rsidP="00632792">
      <w:pPr>
        <w:ind w:left="705"/>
      </w:pPr>
    </w:p>
    <w:p w14:paraId="4A62DA77" w14:textId="77777777" w:rsidR="00F36BA1" w:rsidRDefault="00F36BA1" w:rsidP="00632792">
      <w:pPr>
        <w:ind w:left="705"/>
      </w:pPr>
    </w:p>
    <w:p w14:paraId="4D63F6A6" w14:textId="77777777" w:rsidR="00F36BA1" w:rsidRPr="00A63905" w:rsidRDefault="00F36BA1" w:rsidP="00632792">
      <w:pPr>
        <w:ind w:left="705"/>
      </w:pPr>
    </w:p>
    <w:p w14:paraId="0EFA276F" w14:textId="77777777" w:rsidR="00030A03" w:rsidRPr="00D11392" w:rsidRDefault="009A40C3" w:rsidP="00A63905">
      <w:pPr>
        <w:rPr>
          <w:i/>
          <w:u w:val="single"/>
        </w:rPr>
      </w:pPr>
      <w:r w:rsidRPr="009A40C3">
        <w:rPr>
          <w:b/>
          <w:u w:val="single"/>
        </w:rPr>
        <w:t>Sonstiges</w:t>
      </w:r>
      <w:r w:rsidR="00B13EFD">
        <w:rPr>
          <w:b/>
          <w:u w:val="single"/>
        </w:rPr>
        <w:t xml:space="preserve">: </w:t>
      </w:r>
      <w:r w:rsidR="00D11392" w:rsidRPr="00D11392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D11392" w:rsidRPr="00D11392">
        <w:rPr>
          <w:u w:val="single"/>
        </w:rPr>
        <w:instrText xml:space="preserve"> FORMTEXT </w:instrText>
      </w:r>
      <w:r w:rsidR="00D11392" w:rsidRPr="00D11392">
        <w:rPr>
          <w:u w:val="single"/>
        </w:rPr>
      </w:r>
      <w:r w:rsidR="00D11392" w:rsidRPr="00D11392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D11392" w:rsidRPr="00D11392">
        <w:rPr>
          <w:u w:val="single"/>
        </w:rPr>
        <w:fldChar w:fldCharType="end"/>
      </w:r>
      <w:r w:rsidR="00D11392" w:rsidRPr="00D11392">
        <w:rPr>
          <w:u w:val="single"/>
        </w:rPr>
        <w:t xml:space="preserve">          </w:t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  <w:r w:rsidR="00D11392" w:rsidRPr="00D11392">
        <w:rPr>
          <w:u w:val="single"/>
        </w:rPr>
        <w:tab/>
      </w:r>
    </w:p>
    <w:p w14:paraId="2DC77ABB" w14:textId="77777777" w:rsidR="009A40C3" w:rsidRDefault="009A40C3" w:rsidP="00A63905"/>
    <w:p w14:paraId="58BC349E" w14:textId="77777777" w:rsidR="00F36BA1" w:rsidRDefault="00F36BA1" w:rsidP="00A63905"/>
    <w:p w14:paraId="473B85B0" w14:textId="77777777" w:rsidR="00FD555F" w:rsidRDefault="00FD555F" w:rsidP="00A63905"/>
    <w:p w14:paraId="5184872E" w14:textId="77777777" w:rsidR="00FD555F" w:rsidRDefault="00FD555F" w:rsidP="00A63905"/>
    <w:p w14:paraId="6442CC2C" w14:textId="77777777" w:rsidR="00FD555F" w:rsidRDefault="00FD555F" w:rsidP="00A63905"/>
    <w:p w14:paraId="719F935E" w14:textId="77777777" w:rsidR="00FD555F" w:rsidRDefault="00FD555F" w:rsidP="00A63905"/>
    <w:p w14:paraId="11E55FC2" w14:textId="77777777" w:rsidR="00FD555F" w:rsidRDefault="00FD555F" w:rsidP="00A63905"/>
    <w:p w14:paraId="27974A74" w14:textId="77777777" w:rsidR="00FD555F" w:rsidRDefault="00FD555F" w:rsidP="00A63905"/>
    <w:p w14:paraId="721007B9" w14:textId="77777777" w:rsidR="00FD555F" w:rsidRDefault="00FD555F" w:rsidP="00A63905"/>
    <w:p w14:paraId="6C053E43" w14:textId="77777777" w:rsidR="00FD555F" w:rsidRDefault="00FD555F" w:rsidP="00A63905"/>
    <w:p w14:paraId="20328C80" w14:textId="77777777" w:rsidR="00FD555F" w:rsidRDefault="00FD555F" w:rsidP="00A63905"/>
    <w:p w14:paraId="4E44BD3A" w14:textId="77777777" w:rsidR="00FD555F" w:rsidRDefault="00FD555F" w:rsidP="00A63905"/>
    <w:p w14:paraId="3E1C32C9" w14:textId="77777777" w:rsidR="00FD555F" w:rsidRDefault="00FD555F" w:rsidP="00A63905"/>
    <w:p w14:paraId="5AD52541" w14:textId="77777777" w:rsidR="00FD555F" w:rsidRDefault="00FD555F" w:rsidP="00A63905"/>
    <w:p w14:paraId="3E031F75" w14:textId="77777777" w:rsidR="00FD555F" w:rsidRDefault="00FD555F" w:rsidP="00A63905"/>
    <w:p w14:paraId="18DA941D" w14:textId="77777777" w:rsidR="00FD555F" w:rsidRDefault="00FD555F" w:rsidP="00A63905"/>
    <w:p w14:paraId="1470D063" w14:textId="77777777" w:rsidR="00FD555F" w:rsidRDefault="00FD555F" w:rsidP="00A63905"/>
    <w:p w14:paraId="46F7341D" w14:textId="77777777" w:rsidR="00FD555F" w:rsidRDefault="00FD555F" w:rsidP="00A63905"/>
    <w:p w14:paraId="149727B0" w14:textId="77777777" w:rsidR="00FD555F" w:rsidRDefault="00FD555F" w:rsidP="00A63905"/>
    <w:p w14:paraId="05DA34AD" w14:textId="77777777" w:rsidR="00FD555F" w:rsidRDefault="00FD555F" w:rsidP="00A63905"/>
    <w:p w14:paraId="1F238AFF" w14:textId="77777777" w:rsidR="00FD555F" w:rsidRDefault="00FD555F" w:rsidP="00A63905"/>
    <w:p w14:paraId="31980A51" w14:textId="77777777" w:rsidR="00FD555F" w:rsidRDefault="00FD555F" w:rsidP="00A63905"/>
    <w:p w14:paraId="30D08950" w14:textId="77777777" w:rsidR="00FD555F" w:rsidRDefault="00FD555F" w:rsidP="00A63905"/>
    <w:p w14:paraId="4B308B44" w14:textId="77777777" w:rsidR="00FD555F" w:rsidRDefault="00FD555F" w:rsidP="00A63905"/>
    <w:p w14:paraId="205B9B4D" w14:textId="77777777" w:rsidR="00FD555F" w:rsidRDefault="00FD555F" w:rsidP="00A63905"/>
    <w:p w14:paraId="7561AC84" w14:textId="77777777" w:rsidR="00FD555F" w:rsidRDefault="00FD555F" w:rsidP="00A63905"/>
    <w:p w14:paraId="3F243219" w14:textId="77777777" w:rsidR="00FD555F" w:rsidRDefault="00FD555F" w:rsidP="00A63905"/>
    <w:p w14:paraId="6AA2C385" w14:textId="77777777" w:rsidR="00FD555F" w:rsidRDefault="00FD555F" w:rsidP="00A63905"/>
    <w:p w14:paraId="0133A860" w14:textId="77777777" w:rsidR="00FD555F" w:rsidRDefault="00FD555F" w:rsidP="00A63905"/>
    <w:p w14:paraId="35CF234C" w14:textId="77777777" w:rsidR="00FD555F" w:rsidRDefault="00FD555F" w:rsidP="00A63905"/>
    <w:p w14:paraId="6689EBD5" w14:textId="77777777" w:rsidR="00FD555F" w:rsidRDefault="00FD555F" w:rsidP="00A63905"/>
    <w:p w14:paraId="54292BC9" w14:textId="77777777" w:rsidR="00FD555F" w:rsidRDefault="00FD555F" w:rsidP="00A63905"/>
    <w:p w14:paraId="4A819CF4" w14:textId="77777777" w:rsidR="00FD555F" w:rsidRDefault="00FD555F" w:rsidP="00A63905"/>
    <w:p w14:paraId="696F1BCC" w14:textId="77777777" w:rsidR="00FD555F" w:rsidRDefault="00FD555F" w:rsidP="00A63905"/>
    <w:p w14:paraId="668A552C" w14:textId="77777777" w:rsidR="00FD555F" w:rsidRDefault="00FD555F" w:rsidP="00A63905"/>
    <w:p w14:paraId="63F260AF" w14:textId="77777777" w:rsidR="00FD555F" w:rsidRDefault="00FD555F" w:rsidP="00A63905"/>
    <w:p w14:paraId="64740266" w14:textId="77777777" w:rsidR="00FD555F" w:rsidRDefault="00FD555F" w:rsidP="00A63905"/>
    <w:p w14:paraId="518CE150" w14:textId="77777777" w:rsidR="00FD555F" w:rsidRDefault="00FD555F" w:rsidP="00A63905"/>
    <w:p w14:paraId="24ACA73C" w14:textId="77777777" w:rsidR="00FD555F" w:rsidRDefault="00FD555F" w:rsidP="00A63905"/>
    <w:p w14:paraId="0E98753A" w14:textId="77777777" w:rsidR="00FD555F" w:rsidRDefault="00FD555F" w:rsidP="00A63905"/>
    <w:p w14:paraId="09D5F00A" w14:textId="77777777" w:rsidR="00FD555F" w:rsidRDefault="00FD555F" w:rsidP="00A63905"/>
    <w:p w14:paraId="6F666B6C" w14:textId="77777777" w:rsidR="00FD555F" w:rsidRDefault="00FD555F" w:rsidP="00A63905"/>
    <w:p w14:paraId="47340C7D" w14:textId="77777777" w:rsidR="00FD555F" w:rsidRDefault="00FD555F" w:rsidP="00A63905"/>
    <w:p w14:paraId="32CFF3CC" w14:textId="77777777" w:rsidR="00FD555F" w:rsidRDefault="00FD555F" w:rsidP="00A63905"/>
    <w:p w14:paraId="6EC8B186" w14:textId="77777777" w:rsidR="00FD555F" w:rsidRDefault="00FD555F" w:rsidP="00A63905"/>
    <w:p w14:paraId="244F4869" w14:textId="77777777" w:rsidR="00FD555F" w:rsidRDefault="00FD555F" w:rsidP="00A63905"/>
    <w:p w14:paraId="109998D3" w14:textId="77777777" w:rsidR="00FD555F" w:rsidRDefault="00FD555F" w:rsidP="00A63905"/>
    <w:p w14:paraId="6F887E5D" w14:textId="77777777" w:rsidR="00FD555F" w:rsidRDefault="00FD555F" w:rsidP="00A63905"/>
    <w:p w14:paraId="626499F6" w14:textId="77777777" w:rsidR="00FD555F" w:rsidRDefault="00FD555F" w:rsidP="00A63905"/>
    <w:p w14:paraId="48736D06" w14:textId="77777777" w:rsidR="00FD555F" w:rsidRDefault="00FD555F" w:rsidP="00A63905"/>
    <w:p w14:paraId="0F2A6649" w14:textId="77777777" w:rsidR="00FD555F" w:rsidRDefault="00FD555F" w:rsidP="00A63905"/>
    <w:p w14:paraId="68A2AF98" w14:textId="77777777" w:rsidR="00FD555F" w:rsidRDefault="00FD555F" w:rsidP="00A63905"/>
    <w:p w14:paraId="44375972" w14:textId="77777777" w:rsidR="00030A03" w:rsidRPr="00632792" w:rsidRDefault="00E546D5" w:rsidP="00030A03">
      <w:pPr>
        <w:pStyle w:val="KeinLeerraum"/>
        <w:jc w:val="both"/>
        <w:rPr>
          <w:rFonts w:cs="Arial"/>
          <w:b/>
          <w:u w:val="single"/>
        </w:rPr>
      </w:pPr>
      <w:r w:rsidRPr="00632792">
        <w:rPr>
          <w:rFonts w:cs="Arial"/>
          <w:b/>
          <w:u w:val="single"/>
        </w:rPr>
        <w:t>Wichtig:</w:t>
      </w:r>
    </w:p>
    <w:p w14:paraId="1A6F5497" w14:textId="77777777" w:rsidR="00E546D5" w:rsidRPr="007B6496" w:rsidRDefault="00E546D5" w:rsidP="00030A03">
      <w:pPr>
        <w:pStyle w:val="KeinLeerraum"/>
        <w:jc w:val="both"/>
        <w:rPr>
          <w:rFonts w:cs="Arial"/>
          <w:b/>
          <w:sz w:val="2"/>
        </w:rPr>
      </w:pPr>
    </w:p>
    <w:p w14:paraId="3C0CE718" w14:textId="77777777" w:rsidR="00030A03" w:rsidRPr="00000849" w:rsidRDefault="00030A03" w:rsidP="00030A03">
      <w:pPr>
        <w:tabs>
          <w:tab w:val="left" w:pos="567"/>
        </w:tabs>
        <w:spacing w:after="120"/>
        <w:jc w:val="both"/>
        <w:rPr>
          <w:rFonts w:cs="Arial"/>
          <w:sz w:val="20"/>
          <w:szCs w:val="20"/>
        </w:rPr>
      </w:pPr>
      <w:r w:rsidRPr="00873A9D">
        <w:rPr>
          <w:rFonts w:cs="Arial"/>
          <w:szCs w:val="22"/>
        </w:rPr>
        <w:t xml:space="preserve">Fotos und Videos, die wir bei schulischen Veranstaltungen aufnehmen, </w:t>
      </w:r>
      <w:r w:rsidR="00E546D5" w:rsidRPr="00873A9D">
        <w:rPr>
          <w:rFonts w:cs="Arial"/>
          <w:szCs w:val="22"/>
        </w:rPr>
        <w:t xml:space="preserve">verwenden wir </w:t>
      </w:r>
      <w:r w:rsidRPr="00873A9D">
        <w:rPr>
          <w:rFonts w:cs="Arial"/>
          <w:szCs w:val="22"/>
        </w:rPr>
        <w:t xml:space="preserve">nur für den privaten Gebrauch </w:t>
      </w:r>
      <w:r w:rsidR="00E546D5" w:rsidRPr="00873A9D">
        <w:rPr>
          <w:rFonts w:cs="Arial"/>
          <w:szCs w:val="22"/>
        </w:rPr>
        <w:t>und veröffentlichen sie</w:t>
      </w:r>
      <w:r w:rsidRPr="00873A9D">
        <w:rPr>
          <w:rFonts w:cs="Arial"/>
          <w:szCs w:val="22"/>
        </w:rPr>
        <w:t xml:space="preserve"> nicht in sozialen Netzwerken</w:t>
      </w:r>
      <w:r w:rsidRPr="00000849">
        <w:rPr>
          <w:rFonts w:cs="Arial"/>
          <w:sz w:val="20"/>
          <w:szCs w:val="20"/>
        </w:rPr>
        <w:t>.</w:t>
      </w:r>
    </w:p>
    <w:p w14:paraId="560A4D13" w14:textId="77777777" w:rsidR="00030A03" w:rsidRPr="00873A9D" w:rsidRDefault="00E546D5" w:rsidP="00030A03">
      <w:pPr>
        <w:tabs>
          <w:tab w:val="left" w:pos="567"/>
        </w:tabs>
        <w:jc w:val="both"/>
        <w:rPr>
          <w:rFonts w:cs="Arial"/>
          <w:szCs w:val="22"/>
        </w:rPr>
      </w:pPr>
      <w:r w:rsidRPr="00873A9D">
        <w:rPr>
          <w:rFonts w:cs="Arial"/>
          <w:szCs w:val="22"/>
        </w:rPr>
        <w:t xml:space="preserve">Eine vertrauensvolle Zusammenarbeit mit den Lehrerinnen und Lehrern ist bedeutend </w:t>
      </w:r>
      <w:r w:rsidR="00030A03" w:rsidRPr="00873A9D">
        <w:rPr>
          <w:rFonts w:cs="Arial"/>
          <w:szCs w:val="22"/>
        </w:rPr>
        <w:t xml:space="preserve">für die erfolgreiche Lernentwicklung unseres Kindes. </w:t>
      </w:r>
      <w:r w:rsidRPr="00873A9D">
        <w:rPr>
          <w:rFonts w:cs="Arial"/>
          <w:szCs w:val="22"/>
        </w:rPr>
        <w:t>Daher bemühen wir uns</w:t>
      </w:r>
      <w:r w:rsidR="00B56F0D" w:rsidRPr="00873A9D">
        <w:rPr>
          <w:rFonts w:cs="Arial"/>
          <w:szCs w:val="22"/>
        </w:rPr>
        <w:t xml:space="preserve"> u.a.</w:t>
      </w:r>
      <w:r w:rsidRPr="00873A9D">
        <w:rPr>
          <w:rFonts w:cs="Arial"/>
          <w:szCs w:val="22"/>
        </w:rPr>
        <w:t xml:space="preserve"> um die</w:t>
      </w:r>
      <w:r w:rsidR="00030A03" w:rsidRPr="00873A9D">
        <w:rPr>
          <w:rFonts w:cs="Arial"/>
          <w:szCs w:val="22"/>
        </w:rPr>
        <w:t xml:space="preserve"> Teilnahme an Klassenpflegschaftssitzungen und de</w:t>
      </w:r>
      <w:r w:rsidRPr="00873A9D">
        <w:rPr>
          <w:rFonts w:cs="Arial"/>
          <w:szCs w:val="22"/>
        </w:rPr>
        <w:t>n</w:t>
      </w:r>
      <w:r w:rsidR="00030A03" w:rsidRPr="00873A9D">
        <w:rPr>
          <w:rFonts w:cs="Arial"/>
          <w:szCs w:val="22"/>
        </w:rPr>
        <w:t xml:space="preserve"> Besuch der Elternsprechtage. Im Falle einer Verhinderung </w:t>
      </w:r>
      <w:r w:rsidRPr="00873A9D">
        <w:rPr>
          <w:rFonts w:cs="Arial"/>
          <w:szCs w:val="22"/>
        </w:rPr>
        <w:t>werden wir uns rechtzeitig melden.</w:t>
      </w:r>
    </w:p>
    <w:p w14:paraId="643BA512" w14:textId="77777777" w:rsidR="00823F15" w:rsidRDefault="00823F15" w:rsidP="008A7CCD">
      <w:pPr>
        <w:rPr>
          <w:b/>
          <w:u w:val="single"/>
        </w:rPr>
      </w:pPr>
    </w:p>
    <w:p w14:paraId="5F389534" w14:textId="77777777" w:rsidR="00E50202" w:rsidRPr="00E50202" w:rsidRDefault="00AA6AEC" w:rsidP="008A7CCD">
      <w:pPr>
        <w:rPr>
          <w:b/>
          <w:u w:val="single"/>
        </w:rPr>
      </w:pPr>
      <w:r>
        <w:rPr>
          <w:b/>
          <w:u w:val="single"/>
        </w:rPr>
        <w:t xml:space="preserve">Folgende </w:t>
      </w:r>
      <w:r w:rsidR="00E50202" w:rsidRPr="00E50202">
        <w:rPr>
          <w:b/>
          <w:u w:val="single"/>
        </w:rPr>
        <w:t>Anlagen</w:t>
      </w:r>
      <w:r>
        <w:rPr>
          <w:b/>
          <w:u w:val="single"/>
        </w:rPr>
        <w:t xml:space="preserve"> habe ich angefügt</w:t>
      </w:r>
      <w:r w:rsidR="00E50202" w:rsidRPr="00E50202">
        <w:rPr>
          <w:b/>
          <w:u w:val="single"/>
        </w:rPr>
        <w:t xml:space="preserve">: </w:t>
      </w:r>
    </w:p>
    <w:p w14:paraId="18C0DACA" w14:textId="77777777" w:rsidR="00E50202" w:rsidRPr="00DD0DD8" w:rsidRDefault="00E50202" w:rsidP="008A7CCD">
      <w:pPr>
        <w:rPr>
          <w:sz w:val="10"/>
        </w:rPr>
      </w:pPr>
    </w:p>
    <w:p w14:paraId="39962444" w14:textId="77777777" w:rsidR="00030A03" w:rsidRDefault="00AA6AEC" w:rsidP="00AA6AEC"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Pr="00F963B3">
        <w:rPr>
          <w:sz w:val="28"/>
          <w:szCs w:val="28"/>
        </w:rPr>
      </w:r>
      <w:r w:rsidRPr="00F963B3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305EE2" w:rsidRPr="00AA6AEC">
        <w:t>Fotokopie</w:t>
      </w:r>
      <w:r w:rsidR="00E50202" w:rsidRPr="00AA6AEC">
        <w:t xml:space="preserve"> der Geburtsurkunde</w:t>
      </w:r>
      <w:r w:rsidR="00305EE2" w:rsidRPr="00AA6AEC">
        <w:t xml:space="preserve"> </w:t>
      </w:r>
      <w:r w:rsidR="00B8381A" w:rsidRPr="00AA6AEC">
        <w:t>o</w:t>
      </w:r>
      <w:r w:rsidR="00E50202" w:rsidRPr="00AA6AEC">
        <w:t>der</w:t>
      </w:r>
      <w:r w:rsidR="00B8381A" w:rsidRPr="00AA6AEC">
        <w:t xml:space="preserve"> </w:t>
      </w:r>
      <w:r w:rsidR="00305EE2" w:rsidRPr="00AA6AEC">
        <w:t xml:space="preserve">Fotokopie </w:t>
      </w:r>
      <w:r w:rsidR="00E50202" w:rsidRPr="00AA6AEC">
        <w:t>aus dem Stammbuch der Familie</w:t>
      </w:r>
    </w:p>
    <w:p w14:paraId="4FFA16F9" w14:textId="77777777" w:rsidR="00B13EFD" w:rsidRPr="00AA6AEC" w:rsidRDefault="00B13EFD" w:rsidP="00AA6AEC"/>
    <w:p w14:paraId="4850393B" w14:textId="77777777" w:rsidR="00D07B0E" w:rsidRDefault="00AA6AEC" w:rsidP="00AA6AEC"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Pr="00F963B3">
        <w:rPr>
          <w:sz w:val="28"/>
          <w:szCs w:val="28"/>
        </w:rPr>
      </w:r>
      <w:r w:rsidRPr="00F963B3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 w:rsidR="00030A03" w:rsidRPr="00AA6AEC">
        <w:t>ggf. Sorgerechtserklärung (Gerichtsurteil oder Negativbescheid)</w:t>
      </w:r>
    </w:p>
    <w:p w14:paraId="48B0600E" w14:textId="77777777" w:rsidR="00D07B0E" w:rsidRDefault="00D07B0E" w:rsidP="00AA6AEC"/>
    <w:p w14:paraId="3161C7D6" w14:textId="77777777" w:rsidR="00D07B0E" w:rsidRPr="00AA6AEC" w:rsidRDefault="00D07B0E" w:rsidP="00D07B0E">
      <w:r w:rsidRPr="00F963B3">
        <w:rPr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963B3">
        <w:rPr>
          <w:sz w:val="28"/>
          <w:szCs w:val="28"/>
        </w:rPr>
        <w:instrText xml:space="preserve"> FORMCHECKBOX </w:instrText>
      </w:r>
      <w:r w:rsidRPr="00F963B3">
        <w:rPr>
          <w:sz w:val="28"/>
          <w:szCs w:val="28"/>
        </w:rPr>
      </w:r>
      <w:r w:rsidRPr="00F963B3">
        <w:rPr>
          <w:sz w:val="28"/>
          <w:szCs w:val="28"/>
        </w:rPr>
        <w:fldChar w:fldCharType="separate"/>
      </w:r>
      <w:r w:rsidRPr="00F963B3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t>Kopie Masernimpfnachweis</w:t>
      </w:r>
    </w:p>
    <w:p w14:paraId="0F3C32EA" w14:textId="77777777" w:rsidR="006C76B8" w:rsidRPr="00AA6AEC" w:rsidRDefault="006C76B8" w:rsidP="00AA6AEC"/>
    <w:p w14:paraId="1379EA24" w14:textId="77777777" w:rsidR="00A446E3" w:rsidRDefault="00A446E3" w:rsidP="008A7CCD">
      <w:pPr>
        <w:rPr>
          <w:sz w:val="14"/>
        </w:rPr>
      </w:pPr>
    </w:p>
    <w:p w14:paraId="47182438" w14:textId="77777777" w:rsidR="009A40C3" w:rsidRDefault="009A40C3" w:rsidP="008A7CCD">
      <w:pPr>
        <w:rPr>
          <w:sz w:val="14"/>
        </w:rPr>
      </w:pPr>
    </w:p>
    <w:p w14:paraId="04325A94" w14:textId="77777777" w:rsidR="003C4E48" w:rsidRDefault="003C4E48" w:rsidP="008A7CCD">
      <w:pPr>
        <w:rPr>
          <w:sz w:val="14"/>
        </w:rPr>
      </w:pPr>
    </w:p>
    <w:p w14:paraId="1AC99844" w14:textId="77777777" w:rsidR="003C4E48" w:rsidRPr="007B6496" w:rsidRDefault="003C4E48" w:rsidP="008A7CCD">
      <w:pPr>
        <w:rPr>
          <w:sz w:val="14"/>
        </w:rPr>
      </w:pPr>
    </w:p>
    <w:p w14:paraId="42E31A88" w14:textId="77777777" w:rsidR="00091861" w:rsidRDefault="00091861" w:rsidP="008A7CCD"/>
    <w:p w14:paraId="1D7DA53B" w14:textId="77777777" w:rsidR="00632792" w:rsidRPr="009A40C3" w:rsidRDefault="00632792" w:rsidP="008A7CCD">
      <w:pPr>
        <w:rPr>
          <w:b/>
        </w:rPr>
      </w:pPr>
      <w:r w:rsidRPr="00AA6AEC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bookmarkEnd w:id="5"/>
      <w:r w:rsidRPr="00AA6AEC">
        <w:rPr>
          <w:u w:val="single"/>
        </w:rPr>
        <w:t xml:space="preserve">, </w:t>
      </w:r>
      <w:r w:rsidRPr="00AA6AEC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bookmarkEnd w:id="6"/>
      <w:r w:rsidR="00AA6AEC">
        <w:rPr>
          <w:u w:val="single"/>
        </w:rPr>
        <w:t xml:space="preserve">          </w:t>
      </w:r>
      <w:r w:rsidR="008A7CCD" w:rsidRPr="00632792">
        <w:tab/>
      </w:r>
      <w:r>
        <w:tab/>
      </w:r>
      <w:r w:rsidRPr="009A40C3">
        <w:rPr>
          <w:b/>
        </w:rPr>
        <w:t>______________________________________</w:t>
      </w:r>
    </w:p>
    <w:p w14:paraId="78388965" w14:textId="77777777" w:rsidR="008A7CCD" w:rsidRDefault="008A7CCD" w:rsidP="008A7CCD">
      <w:r w:rsidRPr="00632792">
        <w:rPr>
          <w:sz w:val="16"/>
          <w:szCs w:val="16"/>
        </w:rPr>
        <w:t>Ort, Datum</w:t>
      </w:r>
      <w:r w:rsidR="003C4E48">
        <w:tab/>
      </w:r>
      <w:r w:rsidR="003C4E48">
        <w:tab/>
      </w:r>
      <w:r w:rsidR="003C4E48">
        <w:tab/>
      </w:r>
      <w:r w:rsidR="003C4E48">
        <w:tab/>
        <w:t xml:space="preserve">Unterschrift </w:t>
      </w:r>
      <w:r>
        <w:t xml:space="preserve">der </w:t>
      </w:r>
      <w:r w:rsidR="003C4E48">
        <w:t>s</w:t>
      </w:r>
      <w:r>
        <w:t>orgeberechtigten</w:t>
      </w:r>
      <w:r w:rsidR="003C4E48">
        <w:t xml:space="preserve"> Mutter</w:t>
      </w:r>
    </w:p>
    <w:p w14:paraId="2BFBD40A" w14:textId="77777777" w:rsidR="00632792" w:rsidRDefault="00632792" w:rsidP="008A7CCD"/>
    <w:p w14:paraId="77025048" w14:textId="77777777" w:rsidR="009A40C3" w:rsidRDefault="009A40C3" w:rsidP="00AA6AEC">
      <w:pPr>
        <w:tabs>
          <w:tab w:val="left" w:pos="2127"/>
        </w:tabs>
      </w:pPr>
    </w:p>
    <w:p w14:paraId="2ECED364" w14:textId="77777777" w:rsidR="00E13608" w:rsidRDefault="00E13608" w:rsidP="00AA6AEC">
      <w:pPr>
        <w:tabs>
          <w:tab w:val="left" w:pos="2127"/>
        </w:tabs>
      </w:pPr>
    </w:p>
    <w:p w14:paraId="4F907945" w14:textId="77777777" w:rsidR="003C4E48" w:rsidRDefault="003C4E48" w:rsidP="008A7CCD"/>
    <w:p w14:paraId="74893304" w14:textId="77777777" w:rsidR="00632792" w:rsidRPr="00AA6AEC" w:rsidRDefault="00632792" w:rsidP="00632792">
      <w:pPr>
        <w:rPr>
          <w:b/>
        </w:rPr>
      </w:pPr>
      <w:r w:rsidRPr="00AA6AEC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r w:rsidRPr="00AA6AEC">
        <w:rPr>
          <w:u w:val="single"/>
        </w:rPr>
        <w:t xml:space="preserve">, </w:t>
      </w:r>
      <w:r w:rsidRPr="00AA6AEC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A6AEC">
        <w:rPr>
          <w:u w:val="single"/>
        </w:rPr>
        <w:instrText xml:space="preserve"> FORMTEXT </w:instrText>
      </w:r>
      <w:r w:rsidRPr="00AA6AEC">
        <w:rPr>
          <w:u w:val="single"/>
        </w:rPr>
      </w:r>
      <w:r w:rsidRPr="00AA6AEC">
        <w:rPr>
          <w:u w:val="single"/>
        </w:rPr>
        <w:fldChar w:fldCharType="separate"/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="00767CCE">
        <w:rPr>
          <w:noProof/>
          <w:u w:val="single"/>
        </w:rPr>
        <w:t> </w:t>
      </w:r>
      <w:r w:rsidRPr="00AA6AEC">
        <w:rPr>
          <w:u w:val="single"/>
        </w:rPr>
        <w:fldChar w:fldCharType="end"/>
      </w:r>
      <w:r w:rsidR="00AA6AEC">
        <w:rPr>
          <w:u w:val="single"/>
        </w:rPr>
        <w:t xml:space="preserve">           </w:t>
      </w:r>
      <w:r w:rsidRPr="00632792">
        <w:tab/>
      </w:r>
      <w:r w:rsidRPr="00632792">
        <w:tab/>
      </w:r>
      <w:r w:rsidRPr="00AA6AEC">
        <w:rPr>
          <w:b/>
        </w:rPr>
        <w:t>______________________________________</w:t>
      </w:r>
    </w:p>
    <w:p w14:paraId="4E771052" w14:textId="77777777" w:rsidR="00632792" w:rsidRDefault="00632792" w:rsidP="00632792">
      <w:r w:rsidRPr="00632792">
        <w:rPr>
          <w:sz w:val="16"/>
          <w:szCs w:val="16"/>
        </w:rPr>
        <w:t>Ort, Datum</w:t>
      </w:r>
      <w:r>
        <w:tab/>
      </w:r>
      <w:r>
        <w:tab/>
      </w:r>
      <w:r>
        <w:tab/>
      </w:r>
      <w:r>
        <w:tab/>
        <w:t>Unterschrift des</w:t>
      </w:r>
      <w:r w:rsidR="003C4E48">
        <w:t xml:space="preserve"> s</w:t>
      </w:r>
      <w:r>
        <w:t>orgeberechtigten</w:t>
      </w:r>
      <w:r w:rsidR="003C4E48">
        <w:t xml:space="preserve"> Vaters</w:t>
      </w:r>
    </w:p>
    <w:p w14:paraId="48B9FAF9" w14:textId="77777777" w:rsidR="00AA6AEC" w:rsidRDefault="00AA6AEC" w:rsidP="00533BB8">
      <w:pPr>
        <w:pStyle w:val="KeinLeerraum"/>
        <w:rPr>
          <w:rFonts w:cs="Arial"/>
          <w:b/>
          <w:szCs w:val="22"/>
          <w:u w:val="single"/>
        </w:rPr>
      </w:pPr>
    </w:p>
    <w:p w14:paraId="21DDEC7D" w14:textId="77777777" w:rsidR="0036158E" w:rsidRDefault="0036158E" w:rsidP="00533BB8">
      <w:pPr>
        <w:pStyle w:val="KeinLeerraum"/>
        <w:rPr>
          <w:rFonts w:cs="Arial"/>
          <w:b/>
          <w:szCs w:val="22"/>
          <w:u w:val="single"/>
        </w:rPr>
      </w:pPr>
    </w:p>
    <w:p w14:paraId="59C63C91" w14:textId="77777777" w:rsidR="0036158E" w:rsidRDefault="0036158E" w:rsidP="00533BB8">
      <w:pPr>
        <w:pStyle w:val="KeinLeerraum"/>
        <w:rPr>
          <w:rFonts w:cs="Arial"/>
          <w:b/>
          <w:szCs w:val="22"/>
          <w:u w:val="single"/>
        </w:rPr>
      </w:pPr>
    </w:p>
    <w:p w14:paraId="250E799E" w14:textId="77777777" w:rsidR="00632792" w:rsidRDefault="00533BB8" w:rsidP="00533BB8">
      <w:pPr>
        <w:pStyle w:val="KeinLeerraum"/>
        <w:rPr>
          <w:rFonts w:cs="Arial"/>
          <w:szCs w:val="22"/>
        </w:rPr>
      </w:pPr>
      <w:r w:rsidRPr="003C4E48">
        <w:rPr>
          <w:rFonts w:cs="Arial"/>
          <w:b/>
          <w:szCs w:val="22"/>
          <w:u w:val="single"/>
        </w:rPr>
        <w:t>Hinweis für Alleinerziehende</w:t>
      </w:r>
      <w:r w:rsidRPr="00632792">
        <w:rPr>
          <w:rFonts w:cs="Arial"/>
          <w:b/>
          <w:szCs w:val="22"/>
        </w:rPr>
        <w:t>:</w:t>
      </w:r>
      <w:r w:rsidRPr="00632792">
        <w:rPr>
          <w:rFonts w:cs="Arial"/>
          <w:szCs w:val="22"/>
        </w:rPr>
        <w:t xml:space="preserve"> </w:t>
      </w:r>
    </w:p>
    <w:p w14:paraId="375C6E4D" w14:textId="77777777" w:rsidR="00E546D5" w:rsidRDefault="00533BB8" w:rsidP="00533BB8">
      <w:pPr>
        <w:pStyle w:val="KeinLeerraum"/>
        <w:rPr>
          <w:rFonts w:cs="Arial"/>
          <w:szCs w:val="22"/>
        </w:rPr>
      </w:pPr>
      <w:r w:rsidRPr="00632792">
        <w:rPr>
          <w:rFonts w:cs="Arial"/>
          <w:szCs w:val="22"/>
        </w:rPr>
        <w:t xml:space="preserve">Bei </w:t>
      </w:r>
      <w:r w:rsidRPr="003C4E48">
        <w:rPr>
          <w:rFonts w:cs="Arial"/>
          <w:b/>
          <w:szCs w:val="22"/>
        </w:rPr>
        <w:t>gemeinsamem Sorgerecht</w:t>
      </w:r>
      <w:r w:rsidR="00F87E51" w:rsidRPr="00632792">
        <w:rPr>
          <w:rFonts w:cs="Arial"/>
          <w:szCs w:val="22"/>
        </w:rPr>
        <w:t xml:space="preserve"> </w:t>
      </w:r>
      <w:r w:rsidR="00632792">
        <w:rPr>
          <w:rFonts w:cs="Arial"/>
          <w:szCs w:val="22"/>
        </w:rPr>
        <w:t xml:space="preserve">ist die Unterschrift </w:t>
      </w:r>
      <w:r w:rsidR="00632792" w:rsidRPr="00B13EFD">
        <w:rPr>
          <w:rFonts w:cs="Arial"/>
          <w:b/>
          <w:bCs/>
          <w:szCs w:val="22"/>
        </w:rPr>
        <w:t>beider</w:t>
      </w:r>
      <w:r w:rsidRPr="00B13EFD">
        <w:rPr>
          <w:rFonts w:cs="Arial"/>
          <w:b/>
          <w:bCs/>
          <w:szCs w:val="22"/>
        </w:rPr>
        <w:t xml:space="preserve"> E</w:t>
      </w:r>
      <w:r w:rsidR="00F87E51" w:rsidRPr="00B13EFD">
        <w:rPr>
          <w:rFonts w:cs="Arial"/>
          <w:b/>
          <w:bCs/>
          <w:szCs w:val="22"/>
        </w:rPr>
        <w:t>lternteile</w:t>
      </w:r>
      <w:r w:rsidRPr="00632792">
        <w:rPr>
          <w:rFonts w:cs="Arial"/>
          <w:szCs w:val="22"/>
        </w:rPr>
        <w:t xml:space="preserve"> </w:t>
      </w:r>
      <w:r w:rsidR="003C4E48">
        <w:rPr>
          <w:rFonts w:cs="Arial"/>
          <w:szCs w:val="22"/>
        </w:rPr>
        <w:t>zwingend notwendig</w:t>
      </w:r>
      <w:r w:rsidR="00632792">
        <w:rPr>
          <w:rFonts w:cs="Arial"/>
          <w:szCs w:val="22"/>
        </w:rPr>
        <w:t>.</w:t>
      </w:r>
    </w:p>
    <w:p w14:paraId="700059E2" w14:textId="77777777" w:rsidR="00AA6AEC" w:rsidRDefault="00AA6AEC" w:rsidP="00E546D5">
      <w:pPr>
        <w:rPr>
          <w:i/>
        </w:rPr>
      </w:pPr>
    </w:p>
    <w:p w14:paraId="5885321B" w14:textId="77777777" w:rsidR="00E546D5" w:rsidRDefault="00E546D5" w:rsidP="00E546D5">
      <w:r w:rsidRPr="00B56F0D">
        <w:rPr>
          <w:i/>
        </w:rPr>
        <w:t xml:space="preserve">* </w:t>
      </w:r>
      <w:r w:rsidRPr="00632792">
        <w:t>Ein Widerruf ist jederzeit schriftlich im Sekretariat der Schule für die Zukunft möglich.</w:t>
      </w:r>
    </w:p>
    <w:p w14:paraId="08E00B28" w14:textId="77777777" w:rsidR="000B3E61" w:rsidRDefault="000B3E61" w:rsidP="00E546D5"/>
    <w:p w14:paraId="1618ACBD" w14:textId="77777777" w:rsidR="000B3E61" w:rsidRDefault="000B3E61" w:rsidP="00E546D5"/>
    <w:p w14:paraId="4BA792C5" w14:textId="77777777" w:rsidR="00FD555F" w:rsidRDefault="00FD555F" w:rsidP="00E546D5"/>
    <w:p w14:paraId="76B66DAC" w14:textId="77777777" w:rsidR="00FD555F" w:rsidRDefault="00FD555F" w:rsidP="00E546D5"/>
    <w:p w14:paraId="4F9A6515" w14:textId="77777777" w:rsidR="00FD555F" w:rsidRDefault="00FD555F" w:rsidP="00E546D5"/>
    <w:p w14:paraId="7124AB5F" w14:textId="77777777" w:rsidR="00FD555F" w:rsidRDefault="00FD555F" w:rsidP="00E546D5"/>
    <w:p w14:paraId="26CF4610" w14:textId="77777777" w:rsidR="00FD555F" w:rsidRDefault="00FD555F" w:rsidP="00E546D5"/>
    <w:p w14:paraId="78BF92AD" w14:textId="77777777" w:rsidR="00FD555F" w:rsidRDefault="00FD555F" w:rsidP="00E546D5"/>
    <w:p w14:paraId="686ADFE5" w14:textId="77777777" w:rsidR="00FD555F" w:rsidRDefault="00FD555F" w:rsidP="00E546D5"/>
    <w:p w14:paraId="671C4781" w14:textId="77777777" w:rsidR="00FD555F" w:rsidRDefault="00FD555F" w:rsidP="00E546D5"/>
    <w:p w14:paraId="42F00E9C" w14:textId="77777777" w:rsidR="00FD555F" w:rsidRDefault="00FD555F" w:rsidP="00E546D5"/>
    <w:sectPr w:rsidR="00FD555F" w:rsidSect="00FD555F">
      <w:headerReference w:type="default" r:id="rId15"/>
      <w:footerReference w:type="default" r:id="rId16"/>
      <w:pgSz w:w="11906" w:h="16838"/>
      <w:pgMar w:top="1440" w:right="707" w:bottom="1276" w:left="108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0E10" w14:textId="77777777" w:rsidR="008A1150" w:rsidRDefault="008A1150" w:rsidP="00DB588D">
      <w:r>
        <w:separator/>
      </w:r>
    </w:p>
  </w:endnote>
  <w:endnote w:type="continuationSeparator" w:id="0">
    <w:p w14:paraId="63A71BED" w14:textId="77777777" w:rsidR="008A1150" w:rsidRDefault="008A1150" w:rsidP="00DB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2182510"/>
      <w:docPartObj>
        <w:docPartGallery w:val="Page Numbers (Bottom of Page)"/>
        <w:docPartUnique/>
      </w:docPartObj>
    </w:sdtPr>
    <w:sdtContent>
      <w:p w14:paraId="36C6BC6D" w14:textId="77777777" w:rsidR="00BE18F8" w:rsidRDefault="00BE18F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6C6">
          <w:rPr>
            <w:noProof/>
          </w:rPr>
          <w:t>1</w:t>
        </w:r>
        <w:r>
          <w:fldChar w:fldCharType="end"/>
        </w:r>
      </w:p>
    </w:sdtContent>
  </w:sdt>
  <w:p w14:paraId="01376C4F" w14:textId="77777777" w:rsidR="00BE18F8" w:rsidRDefault="00BE18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3ACA" w14:textId="77777777" w:rsidR="008A1150" w:rsidRDefault="008A1150" w:rsidP="00DB588D">
      <w:r>
        <w:separator/>
      </w:r>
    </w:p>
  </w:footnote>
  <w:footnote w:type="continuationSeparator" w:id="0">
    <w:p w14:paraId="3495F395" w14:textId="77777777" w:rsidR="008A1150" w:rsidRDefault="008A1150" w:rsidP="00DB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C358" w14:textId="77777777" w:rsidR="004B4D8B" w:rsidRDefault="004B4D8B" w:rsidP="00F8326E">
    <w:pPr>
      <w:jc w:val="both"/>
      <w:rPr>
        <w:b/>
        <w:sz w:val="28"/>
        <w:szCs w:val="28"/>
      </w:rPr>
    </w:pPr>
  </w:p>
  <w:p w14:paraId="4DE0C981" w14:textId="77777777" w:rsidR="001569D8" w:rsidRDefault="004B4D8B" w:rsidP="00F8326E">
    <w:pPr>
      <w:jc w:val="both"/>
      <w:rPr>
        <w:b/>
        <w:sz w:val="28"/>
        <w:szCs w:val="28"/>
      </w:rPr>
    </w:pPr>
    <w:r w:rsidRPr="00DB588D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563BE3BA" wp14:editId="529C2F0F">
          <wp:simplePos x="0" y="0"/>
          <wp:positionH relativeFrom="column">
            <wp:posOffset>4142284</wp:posOffset>
          </wp:positionH>
          <wp:positionV relativeFrom="paragraph">
            <wp:posOffset>20320</wp:posOffset>
          </wp:positionV>
          <wp:extent cx="730250" cy="849838"/>
          <wp:effectExtent l="0" t="0" r="0" b="7620"/>
          <wp:wrapNone/>
          <wp:docPr id="14" name="Grafik 14" descr="K:\logos\Wappen Stadt Büren\wappen_buer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K:\logos\Wappen Stadt Büren\wappen_buer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9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18F8">
      <w:rPr>
        <w:b/>
        <w:noProof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C64025" wp14:editId="6C97A248">
              <wp:simplePos x="0" y="0"/>
              <wp:positionH relativeFrom="margin">
                <wp:posOffset>5433272</wp:posOffset>
              </wp:positionH>
              <wp:positionV relativeFrom="paragraph">
                <wp:posOffset>-119380</wp:posOffset>
              </wp:positionV>
              <wp:extent cx="1100667" cy="1185333"/>
              <wp:effectExtent l="0" t="0" r="23495" b="1524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0667" cy="11853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0399201" w14:textId="77777777" w:rsidR="00BE18F8" w:rsidRDefault="00BE18F8" w:rsidP="002A7BE1">
                          <w:pPr>
                            <w:ind w:left="-426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64025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left:0;text-align:left;margin-left:427.8pt;margin-top:-9.4pt;width:86.65pt;height:93.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" fillcolor="white [3201]" strokecolor="white [3212]" strokeweight=".5pt">
              <v:textbox>
                <w:txbxContent>
                  <w:p w14:paraId="10399201" w14:textId="77777777" w:rsidR="00BE18F8" w:rsidRDefault="00BE18F8" w:rsidP="002A7BE1">
                    <w:pPr>
                      <w:ind w:left="-426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569D8">
      <w:rPr>
        <w:b/>
        <w:sz w:val="28"/>
        <w:szCs w:val="28"/>
      </w:rPr>
      <w:t xml:space="preserve">Für die manuelle </w:t>
    </w:r>
    <w:r w:rsidR="00BE18F8" w:rsidRPr="00375CC5">
      <w:rPr>
        <w:b/>
        <w:sz w:val="28"/>
        <w:szCs w:val="28"/>
      </w:rPr>
      <w:t>Anmeldung</w:t>
    </w:r>
  </w:p>
  <w:p w14:paraId="439F3F17" w14:textId="77777777" w:rsidR="00BE18F8" w:rsidRDefault="00BE18F8" w:rsidP="00F8326E">
    <w:pPr>
      <w:jc w:val="both"/>
      <w:rPr>
        <w:b/>
        <w:sz w:val="28"/>
        <w:szCs w:val="28"/>
      </w:rPr>
    </w:pPr>
    <w:r w:rsidRPr="00375CC5">
      <w:rPr>
        <w:b/>
        <w:sz w:val="28"/>
        <w:szCs w:val="28"/>
      </w:rPr>
      <w:t>eine</w:t>
    </w:r>
    <w:r>
      <w:rPr>
        <w:b/>
        <w:sz w:val="28"/>
        <w:szCs w:val="28"/>
      </w:rPr>
      <w:t>r</w:t>
    </w:r>
    <w:r w:rsidRPr="00375CC5">
      <w:rPr>
        <w:b/>
        <w:sz w:val="28"/>
        <w:szCs w:val="28"/>
      </w:rPr>
      <w:t xml:space="preserve"> Schulanfänger</w:t>
    </w:r>
    <w:r>
      <w:rPr>
        <w:b/>
        <w:sz w:val="28"/>
        <w:szCs w:val="28"/>
      </w:rPr>
      <w:t xml:space="preserve">in </w:t>
    </w:r>
    <w:r w:rsidRPr="00375CC5">
      <w:rPr>
        <w:b/>
        <w:sz w:val="28"/>
        <w:szCs w:val="28"/>
      </w:rPr>
      <w:t>/eine</w:t>
    </w:r>
    <w:r>
      <w:rPr>
        <w:b/>
        <w:sz w:val="28"/>
        <w:szCs w:val="28"/>
      </w:rPr>
      <w:t>s Schulanfängers</w:t>
    </w:r>
    <w:r w:rsidRPr="00375CC5">
      <w:rPr>
        <w:b/>
        <w:sz w:val="28"/>
        <w:szCs w:val="28"/>
      </w:rPr>
      <w:t xml:space="preserve"> </w:t>
    </w:r>
  </w:p>
  <w:p w14:paraId="4F443E68" w14:textId="77777777" w:rsidR="00BE18F8" w:rsidRDefault="00BE18F8" w:rsidP="00F8326E">
    <w:pPr>
      <w:jc w:val="both"/>
    </w:pPr>
    <w:r w:rsidRPr="00375CC5">
      <w:rPr>
        <w:b/>
        <w:sz w:val="28"/>
        <w:szCs w:val="28"/>
      </w:rPr>
      <w:t>an einer Grundschule der Stadt Büren</w:t>
    </w:r>
    <w:r>
      <w:t xml:space="preserve"> </w:t>
    </w:r>
  </w:p>
  <w:p w14:paraId="081AE896" w14:textId="77777777" w:rsidR="00BE18F8" w:rsidRDefault="00BE18F8" w:rsidP="00F8326E">
    <w:pPr>
      <w:jc w:val="both"/>
    </w:pPr>
    <w:r>
      <w:t xml:space="preserve">(Formular </w:t>
    </w:r>
    <w:r w:rsidRPr="00375CC5">
      <w:rPr>
        <w:b/>
        <w:u w:val="single"/>
      </w:rPr>
      <w:t>nur</w:t>
    </w:r>
    <w:r>
      <w:t xml:space="preserve"> für Schulanfänger)</w:t>
    </w:r>
    <w:r w:rsidRPr="00F8326E">
      <w:rPr>
        <w:noProof/>
        <w:lang w:eastAsia="de-DE"/>
      </w:rPr>
      <w:t xml:space="preserve"> </w:t>
    </w:r>
  </w:p>
  <w:p w14:paraId="0B597CF1" w14:textId="77777777" w:rsidR="00BE18F8" w:rsidRPr="00DB588D" w:rsidRDefault="00BE18F8" w:rsidP="00F8326E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DCB"/>
    <w:multiLevelType w:val="hybridMultilevel"/>
    <w:tmpl w:val="B00406CC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71CE"/>
    <w:multiLevelType w:val="hybridMultilevel"/>
    <w:tmpl w:val="6E1240D0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B766F"/>
    <w:multiLevelType w:val="hybridMultilevel"/>
    <w:tmpl w:val="54F0088A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C0156"/>
    <w:multiLevelType w:val="hybridMultilevel"/>
    <w:tmpl w:val="2AD6BEDE"/>
    <w:lvl w:ilvl="0" w:tplc="3CD4DA8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B4518"/>
    <w:multiLevelType w:val="hybridMultilevel"/>
    <w:tmpl w:val="4DD07D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471EF"/>
    <w:multiLevelType w:val="hybridMultilevel"/>
    <w:tmpl w:val="3AF2D31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12212E1"/>
    <w:multiLevelType w:val="hybridMultilevel"/>
    <w:tmpl w:val="EF7C1FFA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90759"/>
    <w:multiLevelType w:val="hybridMultilevel"/>
    <w:tmpl w:val="43625DAE"/>
    <w:lvl w:ilvl="0" w:tplc="142089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33A1E"/>
    <w:multiLevelType w:val="hybridMultilevel"/>
    <w:tmpl w:val="876A5A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073F8"/>
    <w:multiLevelType w:val="hybridMultilevel"/>
    <w:tmpl w:val="6F88110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080396">
    <w:abstractNumId w:val="8"/>
  </w:num>
  <w:num w:numId="2" w16cid:durableId="560100211">
    <w:abstractNumId w:val="3"/>
  </w:num>
  <w:num w:numId="3" w16cid:durableId="1758359848">
    <w:abstractNumId w:val="5"/>
  </w:num>
  <w:num w:numId="4" w16cid:durableId="507406809">
    <w:abstractNumId w:val="9"/>
  </w:num>
  <w:num w:numId="5" w16cid:durableId="1406604228">
    <w:abstractNumId w:val="6"/>
  </w:num>
  <w:num w:numId="6" w16cid:durableId="1987082481">
    <w:abstractNumId w:val="0"/>
  </w:num>
  <w:num w:numId="7" w16cid:durableId="759255165">
    <w:abstractNumId w:val="2"/>
  </w:num>
  <w:num w:numId="8" w16cid:durableId="2109539686">
    <w:abstractNumId w:val="1"/>
  </w:num>
  <w:num w:numId="9" w16cid:durableId="1926693776">
    <w:abstractNumId w:val="7"/>
  </w:num>
  <w:num w:numId="10" w16cid:durableId="6220041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052"/>
    <w:rsid w:val="00016715"/>
    <w:rsid w:val="00030A03"/>
    <w:rsid w:val="000608CB"/>
    <w:rsid w:val="00062ADE"/>
    <w:rsid w:val="00091861"/>
    <w:rsid w:val="000B1D08"/>
    <w:rsid w:val="000B3E61"/>
    <w:rsid w:val="000D2562"/>
    <w:rsid w:val="000D7C3B"/>
    <w:rsid w:val="000F6092"/>
    <w:rsid w:val="0012294F"/>
    <w:rsid w:val="00133536"/>
    <w:rsid w:val="00137152"/>
    <w:rsid w:val="00155986"/>
    <w:rsid w:val="001569D8"/>
    <w:rsid w:val="00176497"/>
    <w:rsid w:val="00182552"/>
    <w:rsid w:val="00202492"/>
    <w:rsid w:val="002143C1"/>
    <w:rsid w:val="00245AA4"/>
    <w:rsid w:val="0029132A"/>
    <w:rsid w:val="002948A6"/>
    <w:rsid w:val="002A26C6"/>
    <w:rsid w:val="002A5FF0"/>
    <w:rsid w:val="002A7BE1"/>
    <w:rsid w:val="002B380F"/>
    <w:rsid w:val="002E36C6"/>
    <w:rsid w:val="002E5DBF"/>
    <w:rsid w:val="002F63E6"/>
    <w:rsid w:val="00305EE2"/>
    <w:rsid w:val="00343535"/>
    <w:rsid w:val="003547C5"/>
    <w:rsid w:val="0036158E"/>
    <w:rsid w:val="003703B7"/>
    <w:rsid w:val="00375CC5"/>
    <w:rsid w:val="00381889"/>
    <w:rsid w:val="003825AD"/>
    <w:rsid w:val="003B1387"/>
    <w:rsid w:val="003B56E6"/>
    <w:rsid w:val="003C492F"/>
    <w:rsid w:val="003C4E48"/>
    <w:rsid w:val="003E1C4D"/>
    <w:rsid w:val="0042121B"/>
    <w:rsid w:val="00433410"/>
    <w:rsid w:val="0046029B"/>
    <w:rsid w:val="004B4D8B"/>
    <w:rsid w:val="004C2A22"/>
    <w:rsid w:val="004D0EB2"/>
    <w:rsid w:val="004D6D60"/>
    <w:rsid w:val="004F1028"/>
    <w:rsid w:val="004F30E7"/>
    <w:rsid w:val="004F351D"/>
    <w:rsid w:val="004F40A7"/>
    <w:rsid w:val="004F67DF"/>
    <w:rsid w:val="005173F3"/>
    <w:rsid w:val="00521B79"/>
    <w:rsid w:val="005278F5"/>
    <w:rsid w:val="00532709"/>
    <w:rsid w:val="00533BB8"/>
    <w:rsid w:val="00553F3C"/>
    <w:rsid w:val="0057490A"/>
    <w:rsid w:val="00584052"/>
    <w:rsid w:val="00595CA1"/>
    <w:rsid w:val="005A577E"/>
    <w:rsid w:val="005E46CC"/>
    <w:rsid w:val="005F22BA"/>
    <w:rsid w:val="005F6302"/>
    <w:rsid w:val="00632792"/>
    <w:rsid w:val="00640BBB"/>
    <w:rsid w:val="00650688"/>
    <w:rsid w:val="006574D6"/>
    <w:rsid w:val="00667941"/>
    <w:rsid w:val="0067379F"/>
    <w:rsid w:val="00674042"/>
    <w:rsid w:val="00683037"/>
    <w:rsid w:val="006872E9"/>
    <w:rsid w:val="006A0541"/>
    <w:rsid w:val="006A2163"/>
    <w:rsid w:val="006B32BA"/>
    <w:rsid w:val="006C76B8"/>
    <w:rsid w:val="006E3E04"/>
    <w:rsid w:val="006F14C5"/>
    <w:rsid w:val="006F1652"/>
    <w:rsid w:val="006F5651"/>
    <w:rsid w:val="00704512"/>
    <w:rsid w:val="00721754"/>
    <w:rsid w:val="00732046"/>
    <w:rsid w:val="00767CCE"/>
    <w:rsid w:val="007734E6"/>
    <w:rsid w:val="007825AE"/>
    <w:rsid w:val="007B1874"/>
    <w:rsid w:val="007B59B6"/>
    <w:rsid w:val="007B6496"/>
    <w:rsid w:val="00802817"/>
    <w:rsid w:val="00823F15"/>
    <w:rsid w:val="008608AC"/>
    <w:rsid w:val="00873A9D"/>
    <w:rsid w:val="008960C9"/>
    <w:rsid w:val="008A0DAA"/>
    <w:rsid w:val="008A1150"/>
    <w:rsid w:val="008A7CCD"/>
    <w:rsid w:val="008F63B5"/>
    <w:rsid w:val="00910B04"/>
    <w:rsid w:val="00925CA5"/>
    <w:rsid w:val="00936D7D"/>
    <w:rsid w:val="0094492B"/>
    <w:rsid w:val="00966AC3"/>
    <w:rsid w:val="00970DEB"/>
    <w:rsid w:val="00985F7A"/>
    <w:rsid w:val="00992E9C"/>
    <w:rsid w:val="009A40C3"/>
    <w:rsid w:val="009A4D74"/>
    <w:rsid w:val="009C2F2B"/>
    <w:rsid w:val="009E0836"/>
    <w:rsid w:val="00A159C9"/>
    <w:rsid w:val="00A446E3"/>
    <w:rsid w:val="00A45F6A"/>
    <w:rsid w:val="00A52C08"/>
    <w:rsid w:val="00A53BE2"/>
    <w:rsid w:val="00A63905"/>
    <w:rsid w:val="00A70461"/>
    <w:rsid w:val="00A73C93"/>
    <w:rsid w:val="00A75F0B"/>
    <w:rsid w:val="00AA6AEC"/>
    <w:rsid w:val="00AB189B"/>
    <w:rsid w:val="00B13EFD"/>
    <w:rsid w:val="00B147F9"/>
    <w:rsid w:val="00B51981"/>
    <w:rsid w:val="00B56F0D"/>
    <w:rsid w:val="00B611FA"/>
    <w:rsid w:val="00B650F0"/>
    <w:rsid w:val="00B8381A"/>
    <w:rsid w:val="00B96651"/>
    <w:rsid w:val="00BB52A6"/>
    <w:rsid w:val="00BC06F7"/>
    <w:rsid w:val="00BC31C1"/>
    <w:rsid w:val="00BD0B00"/>
    <w:rsid w:val="00BD4DC6"/>
    <w:rsid w:val="00BE18F8"/>
    <w:rsid w:val="00BF06CB"/>
    <w:rsid w:val="00C0301B"/>
    <w:rsid w:val="00C0575B"/>
    <w:rsid w:val="00C05920"/>
    <w:rsid w:val="00C06D55"/>
    <w:rsid w:val="00C11E25"/>
    <w:rsid w:val="00C126B8"/>
    <w:rsid w:val="00C375DF"/>
    <w:rsid w:val="00C42A26"/>
    <w:rsid w:val="00C56063"/>
    <w:rsid w:val="00C85094"/>
    <w:rsid w:val="00CA372E"/>
    <w:rsid w:val="00CB0908"/>
    <w:rsid w:val="00CC529C"/>
    <w:rsid w:val="00CE6055"/>
    <w:rsid w:val="00CF0D99"/>
    <w:rsid w:val="00D02660"/>
    <w:rsid w:val="00D0706F"/>
    <w:rsid w:val="00D07B0E"/>
    <w:rsid w:val="00D11392"/>
    <w:rsid w:val="00D12505"/>
    <w:rsid w:val="00D344E3"/>
    <w:rsid w:val="00D52322"/>
    <w:rsid w:val="00D80DE2"/>
    <w:rsid w:val="00D849AB"/>
    <w:rsid w:val="00DA1DF2"/>
    <w:rsid w:val="00DA6010"/>
    <w:rsid w:val="00DB0481"/>
    <w:rsid w:val="00DB2FFC"/>
    <w:rsid w:val="00DB562F"/>
    <w:rsid w:val="00DB588D"/>
    <w:rsid w:val="00DC5D00"/>
    <w:rsid w:val="00DD0DD8"/>
    <w:rsid w:val="00DE35C5"/>
    <w:rsid w:val="00DF402D"/>
    <w:rsid w:val="00E13608"/>
    <w:rsid w:val="00E22B40"/>
    <w:rsid w:val="00E50202"/>
    <w:rsid w:val="00E546D5"/>
    <w:rsid w:val="00E95909"/>
    <w:rsid w:val="00EC1B5B"/>
    <w:rsid w:val="00EC5365"/>
    <w:rsid w:val="00EE1E9A"/>
    <w:rsid w:val="00EE22DC"/>
    <w:rsid w:val="00EF3244"/>
    <w:rsid w:val="00EF51A1"/>
    <w:rsid w:val="00F254EF"/>
    <w:rsid w:val="00F26443"/>
    <w:rsid w:val="00F36BA1"/>
    <w:rsid w:val="00F41372"/>
    <w:rsid w:val="00F64BA3"/>
    <w:rsid w:val="00F76752"/>
    <w:rsid w:val="00F8326E"/>
    <w:rsid w:val="00F835DE"/>
    <w:rsid w:val="00F87E51"/>
    <w:rsid w:val="00F963B3"/>
    <w:rsid w:val="00FD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F04D0"/>
  <w15:chartTrackingRefBased/>
  <w15:docId w15:val="{AB00C4C2-16B9-4A1A-B8E1-ED7E24F2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5986"/>
  </w:style>
  <w:style w:type="paragraph" w:styleId="berschrift1">
    <w:name w:val="heading 1"/>
    <w:basedOn w:val="Standard"/>
    <w:next w:val="Standard"/>
    <w:link w:val="berschrift1Zchn"/>
    <w:uiPriority w:val="9"/>
    <w:qFormat/>
    <w:rsid w:val="001559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5598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5598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559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559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55986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55986"/>
    <w:pPr>
      <w:spacing w:before="240" w:after="60"/>
      <w:outlineLvl w:val="6"/>
    </w:pPr>
    <w:rPr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55986"/>
    <w:pPr>
      <w:spacing w:before="240" w:after="60"/>
      <w:outlineLvl w:val="7"/>
    </w:pPr>
    <w:rPr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55986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15598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15598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155986"/>
    <w:rPr>
      <w:rFonts w:ascii="Cambria" w:eastAsia="Times New Roman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155986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155986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155986"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155986"/>
    <w:rPr>
      <w:sz w:val="24"/>
    </w:rPr>
  </w:style>
  <w:style w:type="character" w:customStyle="1" w:styleId="berschrift8Zchn">
    <w:name w:val="Überschrift 8 Zchn"/>
    <w:link w:val="berschrift8"/>
    <w:uiPriority w:val="9"/>
    <w:semiHidden/>
    <w:rsid w:val="00155986"/>
    <w:rPr>
      <w:i/>
      <w:iCs/>
      <w:sz w:val="24"/>
    </w:rPr>
  </w:style>
  <w:style w:type="character" w:customStyle="1" w:styleId="berschrift9Zchn">
    <w:name w:val="Überschrift 9 Zchn"/>
    <w:link w:val="berschrift9"/>
    <w:uiPriority w:val="9"/>
    <w:semiHidden/>
    <w:rsid w:val="00155986"/>
    <w:rPr>
      <w:rFonts w:ascii="Cambria" w:eastAsia="Times New Roman" w:hAnsi="Cambria"/>
    </w:rPr>
  </w:style>
  <w:style w:type="paragraph" w:styleId="Titel">
    <w:name w:val="Title"/>
    <w:basedOn w:val="Standard"/>
    <w:next w:val="Standard"/>
    <w:link w:val="TitelZchn"/>
    <w:uiPriority w:val="10"/>
    <w:qFormat/>
    <w:rsid w:val="0015598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155986"/>
    <w:rPr>
      <w:rFonts w:ascii="Cambria" w:eastAsia="Times New Roman" w:hAnsi="Cambr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55986"/>
    <w:pPr>
      <w:spacing w:after="60"/>
      <w:jc w:val="center"/>
      <w:outlineLvl w:val="1"/>
    </w:pPr>
    <w:rPr>
      <w:rFonts w:ascii="Cambria" w:eastAsia="Times New Roman" w:hAnsi="Cambria"/>
      <w:sz w:val="24"/>
    </w:rPr>
  </w:style>
  <w:style w:type="character" w:customStyle="1" w:styleId="UntertitelZchn">
    <w:name w:val="Untertitel Zchn"/>
    <w:link w:val="Untertitel"/>
    <w:uiPriority w:val="11"/>
    <w:rsid w:val="00155986"/>
    <w:rPr>
      <w:rFonts w:ascii="Cambria" w:eastAsia="Times New Roman" w:hAnsi="Cambria"/>
      <w:sz w:val="24"/>
    </w:rPr>
  </w:style>
  <w:style w:type="character" w:styleId="Fett">
    <w:name w:val="Strong"/>
    <w:uiPriority w:val="22"/>
    <w:qFormat/>
    <w:rsid w:val="00155986"/>
    <w:rPr>
      <w:b/>
      <w:bCs/>
    </w:rPr>
  </w:style>
  <w:style w:type="character" w:styleId="Hervorhebung">
    <w:name w:val="Emphasis"/>
    <w:uiPriority w:val="20"/>
    <w:qFormat/>
    <w:rsid w:val="00155986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155986"/>
    <w:rPr>
      <w:szCs w:val="32"/>
    </w:rPr>
  </w:style>
  <w:style w:type="paragraph" w:styleId="Listenabsatz">
    <w:name w:val="List Paragraph"/>
    <w:basedOn w:val="Standard"/>
    <w:uiPriority w:val="34"/>
    <w:qFormat/>
    <w:rsid w:val="00155986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55986"/>
    <w:rPr>
      <w:i/>
      <w:sz w:val="24"/>
    </w:rPr>
  </w:style>
  <w:style w:type="character" w:customStyle="1" w:styleId="ZitatZchn">
    <w:name w:val="Zitat Zchn"/>
    <w:link w:val="Zitat"/>
    <w:uiPriority w:val="29"/>
    <w:rsid w:val="00155986"/>
    <w:rPr>
      <w:i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55986"/>
    <w:pPr>
      <w:ind w:left="720" w:right="720"/>
    </w:pPr>
    <w:rPr>
      <w:b/>
      <w:i/>
      <w:sz w:val="24"/>
    </w:rPr>
  </w:style>
  <w:style w:type="character" w:customStyle="1" w:styleId="IntensivesZitatZchn">
    <w:name w:val="Intensives Zitat Zchn"/>
    <w:link w:val="IntensivesZitat"/>
    <w:uiPriority w:val="30"/>
    <w:rsid w:val="00155986"/>
    <w:rPr>
      <w:b/>
      <w:i/>
      <w:sz w:val="24"/>
    </w:rPr>
  </w:style>
  <w:style w:type="character" w:styleId="SchwacheHervorhebung">
    <w:name w:val="Subtle Emphasis"/>
    <w:uiPriority w:val="19"/>
    <w:qFormat/>
    <w:rsid w:val="00155986"/>
    <w:rPr>
      <w:i/>
      <w:color w:val="5A5A5A"/>
    </w:rPr>
  </w:style>
  <w:style w:type="character" w:styleId="IntensiveHervorhebung">
    <w:name w:val="Intense Emphasis"/>
    <w:uiPriority w:val="21"/>
    <w:qFormat/>
    <w:rsid w:val="00155986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155986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155986"/>
    <w:rPr>
      <w:b/>
      <w:sz w:val="24"/>
      <w:u w:val="single"/>
    </w:rPr>
  </w:style>
  <w:style w:type="character" w:styleId="Buchtitel">
    <w:name w:val="Book Title"/>
    <w:uiPriority w:val="33"/>
    <w:qFormat/>
    <w:rsid w:val="00155986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55986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375CC5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22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B58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588D"/>
  </w:style>
  <w:style w:type="paragraph" w:styleId="Fuzeile">
    <w:name w:val="footer"/>
    <w:basedOn w:val="Standard"/>
    <w:link w:val="FuzeileZchn"/>
    <w:uiPriority w:val="99"/>
    <w:unhideWhenUsed/>
    <w:rsid w:val="00DB58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588D"/>
  </w:style>
  <w:style w:type="character" w:styleId="BesuchterLink">
    <w:name w:val="FollowedHyperlink"/>
    <w:basedOn w:val="Absatz-Standardschriftart"/>
    <w:uiPriority w:val="99"/>
    <w:semiHidden/>
    <w:unhideWhenUsed/>
    <w:rsid w:val="0029132A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0DD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0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76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0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8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eren.de/rathaus/Datenschutz.php" TargetMode="External"/><Relationship Id="rId13" Type="http://schemas.openxmlformats.org/officeDocument/2006/relationships/hyperlink" Target="mailto:sekretariat@grundschule-steinhausen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sv-almetal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sv-almetal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meldung@gsv-wegwarte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meldung@gsv-wegwarte.de" TargetMode="External"/><Relationship Id="rId14" Type="http://schemas.openxmlformats.org/officeDocument/2006/relationships/hyperlink" Target="mailto:sekretariat@lindenhofschule-buer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bteilung1\I-07\Schule\Einschulung\Formular%20f&#252;r%20manuelle%20Anmeldung%20an%20einer%20Grundschule%20der%20Stadt%20B&#252;r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858A-FF09-48EF-9ABD-171EC64D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für manuelle Anmeldung an einer Grundschule der Stadt Büren</Template>
  <TotalTime>0</TotalTime>
  <Pages>1</Pages>
  <Words>1423</Words>
  <Characters>8967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Büren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Münstermann, Ute, Stadt Büren</dc:creator>
  <cp:keywords/>
  <dc:description/>
  <cp:lastModifiedBy>Susanne Kaupmann-Scheld</cp:lastModifiedBy>
  <cp:revision>4</cp:revision>
  <cp:lastPrinted>2026-08-03T13:56:00Z</cp:lastPrinted>
  <dcterms:created xsi:type="dcterms:W3CDTF">2026-08-28T11:13:00Z</dcterms:created>
  <dcterms:modified xsi:type="dcterms:W3CDTF">2026-08-28T11:14:00Z</dcterms:modified>
</cp:coreProperties>
</file>